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C5030" w:rsidRDefault="002C5030" w:rsidP="002C5030">
      <w:pPr>
        <w:pStyle w:val="LJTitle1mainEN"/>
      </w:pPr>
      <w:r w:rsidRPr="00326432">
        <w:t xml:space="preserve">EN – Document Title „LJ_Title1“, </w:t>
      </w:r>
      <w:r w:rsidRPr="00326432">
        <w:br/>
        <w:t xml:space="preserve">Arial 18pt bold, centered, single line-height, </w:t>
      </w:r>
      <w:r w:rsidRPr="00326432">
        <w:br/>
        <w:t>paragraph-distance bottom 10pt</w:t>
      </w:r>
    </w:p>
    <w:p w:rsidR="002C5030" w:rsidRPr="00E8603D" w:rsidRDefault="002C5030" w:rsidP="002C5030">
      <w:pPr>
        <w:pStyle w:val="LJTitle2GermanLanguageEN"/>
      </w:pPr>
      <w:r>
        <w:t>Document Title in German Language</w:t>
      </w:r>
    </w:p>
    <w:p w:rsidR="002C5030" w:rsidRPr="00326432" w:rsidRDefault="002C5030" w:rsidP="002C5030">
      <w:pPr>
        <w:pStyle w:val="LJAuthorNameEN"/>
      </w:pPr>
      <w:r w:rsidRPr="00326432">
        <w:t>First and last name of the first author</w:t>
      </w:r>
      <w:r w:rsidRPr="00326432">
        <w:br/>
        <w:t>First and last name of the second author etc. –</w:t>
      </w:r>
      <w:r w:rsidRPr="00326432">
        <w:br/>
        <w:t>Format „LJ_AuthorName, Arial 9pt italic, centered, single line-height,</w:t>
      </w:r>
      <w:r w:rsidRPr="00326432">
        <w:br/>
        <w:t>Paragraph-distance top 12pt, bottom 8pt</w:t>
      </w:r>
    </w:p>
    <w:p w:rsidR="002C5030" w:rsidRPr="00326432" w:rsidRDefault="002C5030" w:rsidP="002C5030">
      <w:pPr>
        <w:pStyle w:val="LJAuthorEN"/>
      </w:pPr>
      <w:r w:rsidRPr="00326432">
        <w:t>Description of chair or section</w:t>
      </w:r>
      <w:r w:rsidRPr="00326432">
        <w:br/>
        <w:t>Department, Institute or company</w:t>
      </w:r>
      <w:r w:rsidRPr="00326432">
        <w:br/>
        <w:t>University</w:t>
      </w:r>
      <w:r w:rsidRPr="00326432">
        <w:br/>
        <w:t>Format „LJ_AuthorInstitute</w:t>
      </w:r>
      <w:r w:rsidRPr="00326432">
        <w:br/>
        <w:t>Arial 9pt italic, centered, single Line-height,</w:t>
      </w:r>
      <w:r w:rsidRPr="00326432">
        <w:br/>
        <w:t>Paragraph-distance top 6pt, bottom 4pt</w:t>
      </w:r>
    </w:p>
    <w:p w:rsidR="002C5030" w:rsidRPr="00326432" w:rsidRDefault="002C5030" w:rsidP="002C5030">
      <w:pPr>
        <w:pStyle w:val="LJAuthorEN"/>
      </w:pPr>
    </w:p>
    <w:p w:rsidR="002C5030" w:rsidRPr="00672961" w:rsidRDefault="002C5030" w:rsidP="002125BF">
      <w:pPr>
        <w:rPr>
          <w:lang w:val="en-US"/>
        </w:rPr>
      </w:pPr>
    </w:p>
    <w:p w:rsidR="002C5030" w:rsidRPr="002C5030" w:rsidRDefault="002C5030" w:rsidP="002C5030">
      <w:pPr>
        <w:pStyle w:val="LJAbstrDEstep1"/>
        <w:rPr>
          <w:lang w:val="en-US"/>
        </w:rPr>
        <w:sectPr w:rsidR="002C5030" w:rsidRPr="002C5030" w:rsidSect="00766FA9">
          <w:headerReference w:type="even" r:id="rId9"/>
          <w:headerReference w:type="default" r:id="rId10"/>
          <w:footerReference w:type="even" r:id="rId11"/>
          <w:footerReference w:type="default" r:id="rId12"/>
          <w:headerReference w:type="first" r:id="rId13"/>
          <w:footerReference w:type="first" r:id="rId14"/>
          <w:pgSz w:w="11907" w:h="16839" w:code="9"/>
          <w:pgMar w:top="1701" w:right="1134" w:bottom="1701" w:left="1134" w:header="397" w:footer="454" w:gutter="0"/>
          <w:cols w:space="708"/>
          <w:docGrid w:linePitch="360"/>
        </w:sectPr>
      </w:pPr>
    </w:p>
    <w:p w:rsidR="002C5030" w:rsidRPr="00D167C2" w:rsidRDefault="002C5030" w:rsidP="002C5030">
      <w:pPr>
        <w:pStyle w:val="LJAbstrInitialestep2"/>
        <w:framePr w:wrap="around"/>
        <w:rPr>
          <w:lang w:val="en-US"/>
        </w:rPr>
      </w:pPr>
      <w:r w:rsidRPr="00D167C2">
        <w:rPr>
          <w:lang w:val="en-US"/>
        </w:rPr>
        <w:t>A</w:t>
      </w:r>
    </w:p>
    <w:p w:rsidR="002C5030" w:rsidRPr="004C0695" w:rsidRDefault="004C0695" w:rsidP="002C5030">
      <w:pPr>
        <w:pStyle w:val="LJAbstrENstep1"/>
      </w:pPr>
      <w:proofErr w:type="spellStart"/>
      <w:r w:rsidRPr="004C0695">
        <w:t>bstract</w:t>
      </w:r>
      <w:proofErr w:type="spellEnd"/>
      <w:r w:rsidRPr="004C0695">
        <w:t xml:space="preserve"> of the present document. This is a concisely formulated summary of the scientific work (abstract). The format template "</w:t>
      </w:r>
      <w:proofErr w:type="spellStart"/>
      <w:r w:rsidRPr="004C0695">
        <w:t>LJ_Abstr.EN</w:t>
      </w:r>
      <w:proofErr w:type="spellEnd"/>
      <w:r w:rsidRPr="004C0695">
        <w:t xml:space="preserve"> (step1)" is used for the document language English. The quick format "</w:t>
      </w:r>
      <w:proofErr w:type="spellStart"/>
      <w:r w:rsidRPr="004C0695">
        <w:t>LJ_Abstract_DE</w:t>
      </w:r>
      <w:proofErr w:type="spellEnd"/>
      <w:r w:rsidRPr="004C0695">
        <w:t>" is especially intended for the translation in the following paragraph with the same content and has the appropriate spelling and hyphenation help in German.</w:t>
      </w:r>
    </w:p>
    <w:p w:rsidR="002C5030" w:rsidRPr="0087054C" w:rsidRDefault="002C5030" w:rsidP="002C5030">
      <w:pPr>
        <w:pStyle w:val="LJKeywordsEN"/>
      </w:pPr>
      <w:r w:rsidRPr="0087054C">
        <w:t xml:space="preserve">[Keywords: </w:t>
      </w:r>
      <w:r w:rsidR="0087054C" w:rsidRPr="0087054C">
        <w:t>about five keywords, keywording, categorizing, technical terms, square brackets</w:t>
      </w:r>
      <w:r w:rsidRPr="0087054C">
        <w:t>]</w:t>
      </w:r>
    </w:p>
    <w:p w:rsidR="002C5030" w:rsidRPr="00646EE6" w:rsidRDefault="002C5030" w:rsidP="002C5030">
      <w:pPr>
        <w:pStyle w:val="LJAbstrInitialestep2"/>
        <w:framePr w:wrap="around"/>
      </w:pPr>
      <w:bookmarkStart w:id="0" w:name="OLE_LINK1"/>
      <w:bookmarkStart w:id="1" w:name="OLE_LINK2"/>
      <w:r w:rsidRPr="00646EE6">
        <w:t>K</w:t>
      </w:r>
    </w:p>
    <w:bookmarkEnd w:id="0"/>
    <w:bookmarkEnd w:id="1"/>
    <w:p w:rsidR="002C5030" w:rsidRPr="00D714BD" w:rsidRDefault="002C5030" w:rsidP="002C5030">
      <w:pPr>
        <w:pStyle w:val="LJAbstrDEstep1"/>
      </w:pPr>
      <w:proofErr w:type="spellStart"/>
      <w:r w:rsidRPr="00D714BD">
        <w:t>urzbeschreibung</w:t>
      </w:r>
      <w:proofErr w:type="spellEnd"/>
      <w:r w:rsidRPr="00D714BD">
        <w:t>: Formatierung „</w:t>
      </w:r>
      <w:proofErr w:type="spellStart"/>
      <w:r w:rsidRPr="00D714BD">
        <w:t>LJ_Abstr</w:t>
      </w:r>
      <w:proofErr w:type="spellEnd"/>
      <w:r w:rsidRPr="00D714BD">
        <w:t>._...“ (s.o.) zuzüglich einer Initiale. Die Formatierung de</w:t>
      </w:r>
      <w:r w:rsidR="004C0695">
        <w:t>r</w:t>
      </w:r>
      <w:r w:rsidRPr="00D714BD">
        <w:t xml:space="preserve"> </w:t>
      </w:r>
      <w:r w:rsidR="004C0695">
        <w:t xml:space="preserve">Abstracts </w:t>
      </w:r>
      <w:r w:rsidRPr="00D714BD">
        <w:t>geschieht im</w:t>
      </w:r>
      <w:r w:rsidR="004C0695">
        <w:t xml:space="preserve"> </w:t>
      </w:r>
      <w:r w:rsidRPr="00D714BD">
        <w:t>ersten Schritt über „</w:t>
      </w:r>
      <w:proofErr w:type="spellStart"/>
      <w:r w:rsidRPr="00D714BD">
        <w:t>LJ_Abstract</w:t>
      </w:r>
      <w:proofErr w:type="spellEnd"/>
      <w:r w:rsidRPr="00D714BD">
        <w:t xml:space="preserve">“. Font Times New Roman 10 </w:t>
      </w:r>
      <w:proofErr w:type="spellStart"/>
      <w:r w:rsidRPr="00D714BD">
        <w:t>pt</w:t>
      </w:r>
      <w:proofErr w:type="spellEnd"/>
      <w:r w:rsidRPr="00D714BD">
        <w:t xml:space="preserve"> fett</w:t>
      </w:r>
      <w:r w:rsidR="004C0695">
        <w:t>/</w:t>
      </w:r>
      <w:proofErr w:type="spellStart"/>
      <w:r w:rsidR="004C0695">
        <w:t>bold</w:t>
      </w:r>
      <w:proofErr w:type="spellEnd"/>
      <w:r w:rsidRPr="00D714BD">
        <w:t>, Blocksatz</w:t>
      </w:r>
      <w:r w:rsidR="0087054C">
        <w:t>/</w:t>
      </w:r>
      <w:proofErr w:type="spellStart"/>
      <w:r w:rsidR="0087054C">
        <w:t>justified</w:t>
      </w:r>
      <w:proofErr w:type="spellEnd"/>
      <w:r w:rsidRPr="00D714BD">
        <w:t xml:space="preserve">. Abstände: Zeichen 0,2 </w:t>
      </w:r>
      <w:proofErr w:type="spellStart"/>
      <w:r w:rsidRPr="00D714BD">
        <w:t>pt</w:t>
      </w:r>
      <w:proofErr w:type="spellEnd"/>
      <w:r w:rsidRPr="00D714BD">
        <w:t xml:space="preserve">, Zeile einfach, Absatz unten 10 </w:t>
      </w:r>
      <w:proofErr w:type="spellStart"/>
      <w:r w:rsidRPr="00D714BD">
        <w:t>pt</w:t>
      </w:r>
      <w:proofErr w:type="spellEnd"/>
      <w:r w:rsidRPr="00D714BD">
        <w:t>. Im zweiten Schritt folgt danach das Einfügen der Initiale mit dem Schnellformat „</w:t>
      </w:r>
      <w:proofErr w:type="spellStart"/>
      <w:r w:rsidRPr="00D714BD">
        <w:t>LJ_Abstr.In</w:t>
      </w:r>
      <w:proofErr w:type="spellEnd"/>
      <w:r w:rsidRPr="00D714BD">
        <w:t>“. – Der untere Abstract-Absatz wird in der zweiten Sprache verfasst (DE / EN).</w:t>
      </w:r>
    </w:p>
    <w:p w:rsidR="002C5030" w:rsidRPr="00D714BD" w:rsidRDefault="002C5030" w:rsidP="002C5030">
      <w:pPr>
        <w:pStyle w:val="LJSchlsselwrterDE"/>
      </w:pPr>
      <w:r w:rsidRPr="00D714BD">
        <w:t xml:space="preserve">[Schlüsselwörter: Times New Roman 9pt </w:t>
      </w:r>
      <w:proofErr w:type="spellStart"/>
      <w:r w:rsidR="001250E4" w:rsidRPr="001250E4">
        <w:t>italic</w:t>
      </w:r>
      <w:proofErr w:type="spellEnd"/>
      <w:r w:rsidR="001250E4" w:rsidRPr="001250E4">
        <w:t xml:space="preserve">, </w:t>
      </w:r>
      <w:proofErr w:type="spellStart"/>
      <w:r w:rsidR="001250E4" w:rsidRPr="001250E4">
        <w:t>justified</w:t>
      </w:r>
      <w:proofErr w:type="spellEnd"/>
      <w:r w:rsidR="001250E4" w:rsidRPr="001250E4">
        <w:t xml:space="preserve">. Single </w:t>
      </w:r>
      <w:proofErr w:type="spellStart"/>
      <w:r w:rsidR="001250E4" w:rsidRPr="001250E4">
        <w:t>line</w:t>
      </w:r>
      <w:proofErr w:type="spellEnd"/>
      <w:r w:rsidR="001250E4" w:rsidRPr="001250E4">
        <w:t xml:space="preserve"> </w:t>
      </w:r>
      <w:proofErr w:type="spellStart"/>
      <w:r w:rsidR="001250E4" w:rsidRPr="001250E4">
        <w:t>spacing</w:t>
      </w:r>
      <w:proofErr w:type="spellEnd"/>
      <w:r w:rsidR="001250E4" w:rsidRPr="001250E4">
        <w:t xml:space="preserve">, </w:t>
      </w:r>
      <w:proofErr w:type="spellStart"/>
      <w:r w:rsidR="001250E4" w:rsidRPr="001250E4">
        <w:t>paragraph</w:t>
      </w:r>
      <w:proofErr w:type="spellEnd"/>
      <w:r w:rsidR="001250E4" w:rsidRPr="001250E4">
        <w:t xml:space="preserve"> 20pt bottom</w:t>
      </w:r>
      <w:bookmarkStart w:id="2" w:name="_GoBack"/>
      <w:bookmarkEnd w:id="2"/>
      <w:r w:rsidRPr="00D714BD">
        <w:t>]</w:t>
      </w:r>
    </w:p>
    <w:p w:rsidR="002C5030" w:rsidRPr="00D6727A" w:rsidRDefault="002C5030" w:rsidP="000B273D">
      <w:pPr>
        <w:pStyle w:val="LJ1HeadlineEN"/>
      </w:pPr>
      <w:r w:rsidRPr="009C20F2">
        <w:t>Headline</w:t>
      </w:r>
      <w:r w:rsidRPr="00D6727A">
        <w:t xml:space="preserve"> </w:t>
      </w:r>
      <w:r>
        <w:t>Level</w:t>
      </w:r>
      <w:r w:rsidRPr="00D6727A">
        <w:t xml:space="preserve"> 1: LJ 1 Headline </w:t>
      </w:r>
    </w:p>
    <w:p w:rsidR="002C5030" w:rsidRPr="0087054C" w:rsidRDefault="0087054C" w:rsidP="00500FC7">
      <w:pPr>
        <w:pStyle w:val="LJBodyEN"/>
      </w:pPr>
      <w:r w:rsidRPr="0087054C">
        <w:t xml:space="preserve">(First order chapter heading - LJ_1Chapter. Times New Roman 10 </w:t>
      </w:r>
      <w:r w:rsidR="00500FC7" w:rsidRPr="0087054C">
        <w:t>pt.</w:t>
      </w:r>
      <w:r w:rsidRPr="0087054C">
        <w:t xml:space="preserve"> bold small caps, left justified, indent and special indent hanging 0.65 cm each, paragraph spacing before/after 20 </w:t>
      </w:r>
      <w:r w:rsidR="00500FC7" w:rsidRPr="0087054C">
        <w:t>pt.</w:t>
      </w:r>
      <w:r w:rsidRPr="0087054C">
        <w:t xml:space="preserve">/10 </w:t>
      </w:r>
      <w:r w:rsidR="00500FC7" w:rsidRPr="0087054C">
        <w:t>pt.</w:t>
      </w:r>
      <w:r w:rsidRPr="0087054C">
        <w:t>, single line spacing</w:t>
      </w:r>
      <w:r>
        <w:t>).</w:t>
      </w:r>
    </w:p>
    <w:p w:rsidR="002C5030" w:rsidRPr="00D6727A" w:rsidRDefault="002C5030" w:rsidP="000B273D">
      <w:pPr>
        <w:pStyle w:val="LJ2HeadlineEN"/>
      </w:pPr>
      <w:r w:rsidRPr="00D6727A">
        <w:t xml:space="preserve">Headline </w:t>
      </w:r>
      <w:r>
        <w:t>Level</w:t>
      </w:r>
      <w:r w:rsidRPr="00D6727A">
        <w:t xml:space="preserve"> 2: LJ 2 Headline</w:t>
      </w:r>
    </w:p>
    <w:p w:rsidR="002C5030" w:rsidRPr="00A547F5" w:rsidRDefault="0087054C" w:rsidP="00581A06">
      <w:pPr>
        <w:pStyle w:val="LJBodyEN"/>
      </w:pPr>
      <w:r w:rsidRPr="00A547F5">
        <w:t>Th</w:t>
      </w:r>
      <w:r w:rsidR="002C5030" w:rsidRPr="00A547F5">
        <w:t xml:space="preserve">e </w:t>
      </w:r>
      <w:r w:rsidR="00A547F5" w:rsidRPr="00A547F5">
        <w:rPr>
          <w:i/>
        </w:rPr>
        <w:t>Headline</w:t>
      </w:r>
      <w:r w:rsidR="002C5030" w:rsidRPr="00A547F5">
        <w:rPr>
          <w:i/>
        </w:rPr>
        <w:t xml:space="preserve"> LJ 2</w:t>
      </w:r>
      <w:r w:rsidR="002C5030" w:rsidRPr="00A547F5">
        <w:t xml:space="preserve"> </w:t>
      </w:r>
      <w:r w:rsidR="002C5030" w:rsidRPr="00A547F5">
        <w:rPr>
          <w:i/>
        </w:rPr>
        <w:t>Headline</w:t>
      </w:r>
      <w:r w:rsidR="002C5030" w:rsidRPr="00A547F5">
        <w:t xml:space="preserve"> </w:t>
      </w:r>
      <w:r w:rsidRPr="00A547F5">
        <w:t>corresponds to the LJ 1 Headline with the exceptions of the indent and the second hierarchy level; indent 0.65 cm and special indent 1.15 cm hanging. The paragraph spacing Before is also only 10pt.</w:t>
      </w:r>
    </w:p>
    <w:p w:rsidR="002C5030" w:rsidRPr="00D6727A" w:rsidRDefault="002C5030" w:rsidP="000B273D">
      <w:pPr>
        <w:pStyle w:val="LJ3HeadlineEN"/>
      </w:pPr>
      <w:r w:rsidRPr="00D6727A">
        <w:t xml:space="preserve">Headline </w:t>
      </w:r>
      <w:r>
        <w:t>Level</w:t>
      </w:r>
      <w:r w:rsidRPr="00D6727A">
        <w:t xml:space="preserve"> 3: LJ 3 Headline</w:t>
      </w:r>
    </w:p>
    <w:p w:rsidR="002C5030" w:rsidRPr="00A547F5" w:rsidRDefault="002C5030" w:rsidP="00581A06">
      <w:pPr>
        <w:pStyle w:val="LJBodyEN"/>
      </w:pPr>
      <w:r w:rsidRPr="00A547F5">
        <w:t xml:space="preserve">Die </w:t>
      </w:r>
      <w:r w:rsidR="00A547F5" w:rsidRPr="00A547F5">
        <w:rPr>
          <w:i/>
        </w:rPr>
        <w:t>Headline</w:t>
      </w:r>
      <w:r w:rsidRPr="00A547F5">
        <w:rPr>
          <w:i/>
        </w:rPr>
        <w:t xml:space="preserve"> LJ 3</w:t>
      </w:r>
      <w:r w:rsidRPr="00A547F5">
        <w:t xml:space="preserve"> </w:t>
      </w:r>
      <w:r w:rsidRPr="00A547F5">
        <w:rPr>
          <w:i/>
        </w:rPr>
        <w:t>Headline</w:t>
      </w:r>
      <w:r w:rsidRPr="00A547F5">
        <w:t xml:space="preserve"> </w:t>
      </w:r>
      <w:r w:rsidR="00500F88" w:rsidRPr="00A547F5">
        <w:t>corresponds to the LJ 2 Headline with the exception of the third hierarchy level.</w:t>
      </w:r>
    </w:p>
    <w:p w:rsidR="002C5030" w:rsidRPr="00D6727A" w:rsidRDefault="002C5030" w:rsidP="000B273D">
      <w:pPr>
        <w:pStyle w:val="LJ1HeadlineEN"/>
      </w:pPr>
      <w:r w:rsidRPr="00D6727A">
        <w:t>Body</w:t>
      </w:r>
    </w:p>
    <w:p w:rsidR="002C5030" w:rsidRPr="00A547F5" w:rsidRDefault="00A547F5" w:rsidP="00581A06">
      <w:pPr>
        <w:pStyle w:val="LJBodyEN"/>
      </w:pPr>
      <w:r w:rsidRPr="00A547F5">
        <w:t>The</w:t>
      </w:r>
      <w:r w:rsidR="002C5030" w:rsidRPr="00A547F5">
        <w:t xml:space="preserve"> </w:t>
      </w:r>
      <w:r w:rsidRPr="00A547F5">
        <w:rPr>
          <w:i/>
        </w:rPr>
        <w:t>Body</w:t>
      </w:r>
      <w:r w:rsidR="002C5030" w:rsidRPr="00A547F5">
        <w:t xml:space="preserve"> </w:t>
      </w:r>
      <w:r w:rsidRPr="00A547F5">
        <w:t>in this template will always have an indent at the beginning of the paragraph. Exceptions are possible.</w:t>
      </w:r>
    </w:p>
    <w:p w:rsidR="002C5030" w:rsidRPr="001F0E7A" w:rsidRDefault="0061547A" w:rsidP="00581A06">
      <w:pPr>
        <w:pStyle w:val="LJBodyEN"/>
      </w:pPr>
      <w:r w:rsidRPr="001F0E7A">
        <w:t xml:space="preserve">Quick template text body </w:t>
      </w:r>
      <w:proofErr w:type="spellStart"/>
      <w:r w:rsidR="002C5030" w:rsidRPr="001F0E7A">
        <w:rPr>
          <w:i/>
        </w:rPr>
        <w:t>LJ_</w:t>
      </w:r>
      <w:r w:rsidRPr="001F0E7A">
        <w:rPr>
          <w:i/>
        </w:rPr>
        <w:t>Body</w:t>
      </w:r>
      <w:proofErr w:type="spellEnd"/>
      <w:r w:rsidR="002C5030" w:rsidRPr="001F0E7A">
        <w:t xml:space="preserve">: Times New Roman 10 </w:t>
      </w:r>
      <w:r w:rsidR="00581A06" w:rsidRPr="001F0E7A">
        <w:t>pt.</w:t>
      </w:r>
      <w:r w:rsidR="002C5030" w:rsidRPr="001F0E7A">
        <w:t xml:space="preserve"> </w:t>
      </w:r>
      <w:r w:rsidR="001F0E7A" w:rsidRPr="001F0E7A">
        <w:t>justified; special indent first line 0.65 mm; single line spacing, spacing after paragraph 10 pt</w:t>
      </w:r>
      <w:r w:rsidR="002C5030" w:rsidRPr="001F0E7A">
        <w:t>.</w:t>
      </w:r>
    </w:p>
    <w:p w:rsidR="002C5030" w:rsidRPr="001F0E7A" w:rsidRDefault="001F0E7A" w:rsidP="00581A06">
      <w:pPr>
        <w:pStyle w:val="LJBodyEN"/>
      </w:pPr>
      <w:r w:rsidRPr="001F0E7A">
        <w:t>In this way, the text is deliberately emphasized in its structure - especially also in interaction with a spacing after a paragraph integrated in the template. The scientific character of the text is emphasized and perceptible. A</w:t>
      </w:r>
      <w:r w:rsidR="002C5030" w:rsidRPr="001F0E7A">
        <w:t xml:space="preserve"> </w:t>
      </w:r>
      <w:r w:rsidRPr="001F0E7A">
        <w:rPr>
          <w:i/>
        </w:rPr>
        <w:t>well-structured text</w:t>
      </w:r>
      <w:r w:rsidR="002C5030" w:rsidRPr="001F0E7A">
        <w:t xml:space="preserve">, </w:t>
      </w:r>
      <w:r w:rsidRPr="001F0E7A">
        <w:t>which is visible as such in its structure to the outside world, is easy and quick for the reader to grasp in terms of content.</w:t>
      </w:r>
    </w:p>
    <w:p w:rsidR="002C5030" w:rsidRPr="00D6727A" w:rsidRDefault="002C5030" w:rsidP="000B273D">
      <w:pPr>
        <w:pStyle w:val="LJ2HeadlineEN"/>
      </w:pPr>
      <w:r>
        <w:t>Paragraph without indent</w:t>
      </w:r>
    </w:p>
    <w:p w:rsidR="002C5030" w:rsidRPr="00044541" w:rsidRDefault="00577C1E" w:rsidP="00581A06">
      <w:pPr>
        <w:pStyle w:val="LJBodyEN"/>
      </w:pPr>
      <w:r w:rsidRPr="00577C1E">
        <w:t xml:space="preserve">A paragraph without indentation can be created after a paragraph end (Return key) with a soft wrap (Shift and Enter or Return) or by using the quick template </w:t>
      </w:r>
      <w:r w:rsidR="00044541">
        <w:br/>
      </w:r>
      <w:proofErr w:type="spellStart"/>
      <w:r w:rsidR="002C5030" w:rsidRPr="00577C1E">
        <w:rPr>
          <w:i/>
        </w:rPr>
        <w:lastRenderedPageBreak/>
        <w:t>LJ_Text_oE</w:t>
      </w:r>
      <w:proofErr w:type="spellEnd"/>
      <w:r w:rsidR="002C5030" w:rsidRPr="00577C1E">
        <w:rPr>
          <w:i/>
        </w:rPr>
        <w:t>.</w:t>
      </w:r>
      <w:r w:rsidR="002C5030" w:rsidRPr="00577C1E">
        <w:t xml:space="preserve"> </w:t>
      </w:r>
      <w:r w:rsidR="00044541" w:rsidRPr="00044541">
        <w:t>This is necessary if a section is to be deliberately interrupted, e.g. by a graphic or structured listing, and then continued.</w:t>
      </w:r>
    </w:p>
    <w:p w:rsidR="002C5030" w:rsidRPr="00D6727A" w:rsidRDefault="002C5030" w:rsidP="000B273D">
      <w:pPr>
        <w:pStyle w:val="LJ2HeadlineEN"/>
      </w:pPr>
      <w:r w:rsidRPr="00D6727A">
        <w:t>List</w:t>
      </w:r>
      <w:r>
        <w:t>s</w:t>
      </w:r>
    </w:p>
    <w:p w:rsidR="002C5030" w:rsidRPr="00044541" w:rsidRDefault="00044541" w:rsidP="00581A06">
      <w:pPr>
        <w:pStyle w:val="LJBodyEN"/>
      </w:pPr>
      <w:r w:rsidRPr="00044541">
        <w:t xml:space="preserve">Lists are preformatted with dots as enumeration characters in the quick format </w:t>
      </w:r>
      <w:proofErr w:type="spellStart"/>
      <w:r w:rsidRPr="00044541">
        <w:t>LJ_Bullets</w:t>
      </w:r>
      <w:proofErr w:type="spellEnd"/>
      <w:r w:rsidRPr="00044541">
        <w:t>. Adaptations are useful depending on the text content and can be easily set using the paragraph formatting in Word.</w:t>
      </w:r>
      <w:r w:rsidR="002C5030" w:rsidRPr="00044541">
        <w:t xml:space="preserve"> </w:t>
      </w:r>
    </w:p>
    <w:p w:rsidR="002C5030" w:rsidRPr="00D6727A" w:rsidRDefault="002C5030" w:rsidP="000B273D">
      <w:pPr>
        <w:pStyle w:val="LJ1HeadlineEN"/>
      </w:pPr>
      <w:r>
        <w:t>Images and Tables</w:t>
      </w:r>
    </w:p>
    <w:p w:rsidR="002C5030" w:rsidRPr="00A47843" w:rsidRDefault="00A47843" w:rsidP="00581A06">
      <w:pPr>
        <w:pStyle w:val="LJBodyEN"/>
      </w:pPr>
      <w:r w:rsidRPr="00A47843">
        <w:t>For images there is a quick format template for positioning and for captions. Tables can be provided with a caption and a footer (see below)</w:t>
      </w:r>
      <w:r w:rsidR="002C5030" w:rsidRPr="00A47843">
        <w:t xml:space="preserve">. </w:t>
      </w:r>
    </w:p>
    <w:p w:rsidR="002C5030" w:rsidRPr="00D6727A" w:rsidRDefault="002C5030" w:rsidP="000B273D">
      <w:pPr>
        <w:pStyle w:val="LJ1HeadlineEN"/>
      </w:pPr>
      <w:r>
        <w:t>Page Layout</w:t>
      </w:r>
    </w:p>
    <w:p w:rsidR="002C5030" w:rsidRPr="00D6727A" w:rsidRDefault="002C5030" w:rsidP="000B273D">
      <w:pPr>
        <w:pStyle w:val="LJ2HeadlineEN"/>
      </w:pPr>
      <w:r>
        <w:t xml:space="preserve">inner and outer </w:t>
      </w:r>
      <w:r w:rsidRPr="00D6727A">
        <w:t>Form</w:t>
      </w:r>
    </w:p>
    <w:p w:rsidR="00D167C2" w:rsidRPr="00E615D8" w:rsidRDefault="00D167C2" w:rsidP="00581A06">
      <w:pPr>
        <w:pStyle w:val="LJBodyEN"/>
      </w:pPr>
      <w:r w:rsidRPr="00D167C2">
        <w:t xml:space="preserve">For publication in the Logistics Journal, submitted articles must have as uniform an appearance as possible. To make work easier, file templates in various formats are provided to authors. </w:t>
      </w:r>
      <w:r w:rsidRPr="00E615D8">
        <w:t xml:space="preserve">Headers and footers with the </w:t>
      </w:r>
      <w:r w:rsidRPr="00E615D8">
        <w:rPr>
          <w:i/>
        </w:rPr>
        <w:t>copyright, DOI, URN, etc.</w:t>
      </w:r>
      <w:r w:rsidRPr="00E615D8">
        <w:t xml:space="preserve"> will be added or adapted by the editors.</w:t>
      </w:r>
    </w:p>
    <w:p w:rsidR="002C5030" w:rsidRPr="00D6727A" w:rsidRDefault="002C5030" w:rsidP="000B273D">
      <w:pPr>
        <w:pStyle w:val="LJ2HeadlineEN"/>
      </w:pPr>
      <w:r>
        <w:t>Page Format</w:t>
      </w:r>
    </w:p>
    <w:p w:rsidR="002C5030" w:rsidRPr="00D167C2" w:rsidRDefault="00D167C2" w:rsidP="00581A06">
      <w:pPr>
        <w:pStyle w:val="LJBodyEN"/>
      </w:pPr>
      <w:r w:rsidRPr="00D167C2">
        <w:t>The Word template is laid out in DIN A4 with margins of 3 cm at the top and bottom and 2 cm on the right and left.</w:t>
      </w:r>
    </w:p>
    <w:p w:rsidR="002C5030" w:rsidRPr="00D6727A" w:rsidRDefault="002C5030" w:rsidP="000B273D">
      <w:pPr>
        <w:pStyle w:val="LJ2HeadlineEN"/>
      </w:pPr>
      <w:r>
        <w:t>Print Area</w:t>
      </w:r>
    </w:p>
    <w:p w:rsidR="002C5030" w:rsidRPr="00D167C2" w:rsidRDefault="00D167C2" w:rsidP="00581A06">
      <w:pPr>
        <w:pStyle w:val="LJBodyEN"/>
      </w:pPr>
      <w:r w:rsidRPr="00D167C2">
        <w:t xml:space="preserve">A </w:t>
      </w:r>
      <w:r w:rsidRPr="00D167C2">
        <w:rPr>
          <w:i/>
        </w:rPr>
        <w:t>two-column layout</w:t>
      </w:r>
      <w:r w:rsidRPr="00D167C2">
        <w:t xml:space="preserve"> is provided for the Word document, which may be interrupted by wide illustrations (see Fig. 2) or for better presentation of certain contents. - Please note that frequent changes between one and two columns will make the document unstable and less legible. </w:t>
      </w:r>
      <w:r w:rsidR="002C5030" w:rsidRPr="00D167C2">
        <w:t xml:space="preserve"> </w:t>
      </w:r>
    </w:p>
    <w:p w:rsidR="002C5030" w:rsidRPr="00D6727A" w:rsidRDefault="00D167C2" w:rsidP="00D167C2">
      <w:pPr>
        <w:pStyle w:val="LJBulletListEN"/>
      </w:pPr>
      <w:r w:rsidRPr="00D167C2">
        <w:t xml:space="preserve">Width per column (two-column): </w:t>
      </w:r>
      <w:r w:rsidR="002C5030" w:rsidRPr="00D6727A">
        <w:t>8,17 cm</w:t>
      </w:r>
    </w:p>
    <w:p w:rsidR="002C5030" w:rsidRPr="00D6727A" w:rsidRDefault="00D167C2" w:rsidP="00D167C2">
      <w:pPr>
        <w:pStyle w:val="LJBulletListEN"/>
      </w:pPr>
      <w:r w:rsidRPr="00D167C2">
        <w:t xml:space="preserve">Column spacing: </w:t>
      </w:r>
      <w:r w:rsidR="002C5030" w:rsidRPr="00D6727A">
        <w:t>0,65 cm</w:t>
      </w:r>
    </w:p>
    <w:p w:rsidR="002C5030" w:rsidRPr="00D6727A" w:rsidRDefault="00D167C2" w:rsidP="00D167C2">
      <w:pPr>
        <w:pStyle w:val="LJBulletListEN"/>
      </w:pPr>
      <w:r w:rsidRPr="00D167C2">
        <w:t xml:space="preserve">Maximum column width: </w:t>
      </w:r>
      <w:r w:rsidR="002C5030" w:rsidRPr="00D6727A">
        <w:t>16,99 cm</w:t>
      </w:r>
    </w:p>
    <w:p w:rsidR="002C5030" w:rsidRPr="00D6727A" w:rsidRDefault="002C5030" w:rsidP="00936139">
      <w:pPr>
        <w:pStyle w:val="LJBodyDE"/>
      </w:pPr>
    </w:p>
    <w:p w:rsidR="002C5030" w:rsidRPr="00D6727A" w:rsidRDefault="002C5030" w:rsidP="000B273D">
      <w:pPr>
        <w:pStyle w:val="LJ2HeadlineEN"/>
      </w:pPr>
      <w:r>
        <w:t>Images</w:t>
      </w:r>
    </w:p>
    <w:p w:rsidR="002C5030" w:rsidRPr="00672961" w:rsidRDefault="002C5030" w:rsidP="000B273D">
      <w:pPr>
        <w:pStyle w:val="LJ3HeadlineEN"/>
        <w:rPr>
          <w:lang w:val="en-US"/>
        </w:rPr>
      </w:pPr>
      <w:r w:rsidRPr="00672961">
        <w:rPr>
          <w:lang w:val="en-US"/>
        </w:rPr>
        <w:t>File Format for Images in MS Word</w:t>
      </w:r>
    </w:p>
    <w:p w:rsidR="00D167C2" w:rsidRPr="00D167C2" w:rsidRDefault="00D167C2" w:rsidP="00581A06">
      <w:pPr>
        <w:pStyle w:val="LJBodyEN"/>
      </w:pPr>
      <w:r w:rsidRPr="00D167C2">
        <w:t xml:space="preserve">Pixel graphics in </w:t>
      </w:r>
      <w:proofErr w:type="spellStart"/>
      <w:r w:rsidRPr="00D167C2">
        <w:rPr>
          <w:i/>
        </w:rPr>
        <w:t>Png</w:t>
      </w:r>
      <w:proofErr w:type="spellEnd"/>
      <w:r w:rsidRPr="00D167C2">
        <w:rPr>
          <w:i/>
        </w:rPr>
        <w:t xml:space="preserve"> format</w:t>
      </w:r>
      <w:r w:rsidRPr="00D167C2">
        <w:t xml:space="preserve"> are currently easiest to handle in Word. The image width over one column is max. 8.17 cm, over two columns max. 16.99 cm. The resolution should be at least 150 dpi and not exceed 600 dpi.</w:t>
      </w:r>
    </w:p>
    <w:p w:rsidR="002C5030" w:rsidRPr="00D167C2" w:rsidRDefault="00D167C2" w:rsidP="00581A06">
      <w:pPr>
        <w:pStyle w:val="LJBodyEN"/>
      </w:pPr>
      <w:r w:rsidRPr="00D167C2">
        <w:t>Vector graphics such as *.eps or *.ai are not suitable for Word, others such as *.</w:t>
      </w:r>
      <w:proofErr w:type="spellStart"/>
      <w:r w:rsidRPr="00D167C2">
        <w:t>wmf</w:t>
      </w:r>
      <w:proofErr w:type="spellEnd"/>
      <w:r w:rsidRPr="00D167C2">
        <w:t xml:space="preserve"> and *.emf do not always work equally well here.</w:t>
      </w:r>
    </w:p>
    <w:p w:rsidR="002C5030" w:rsidRPr="00D6727A" w:rsidRDefault="002C5030" w:rsidP="000B273D">
      <w:pPr>
        <w:pStyle w:val="LJ3HeadlineEN"/>
      </w:pPr>
      <w:proofErr w:type="spellStart"/>
      <w:r>
        <w:t>Composition</w:t>
      </w:r>
      <w:proofErr w:type="spellEnd"/>
      <w:r>
        <w:t xml:space="preserve"> </w:t>
      </w:r>
      <w:proofErr w:type="spellStart"/>
      <w:r>
        <w:t>Hints</w:t>
      </w:r>
      <w:proofErr w:type="spellEnd"/>
      <w:r>
        <w:t xml:space="preserve"> </w:t>
      </w:r>
      <w:proofErr w:type="spellStart"/>
      <w:r>
        <w:t>for</w:t>
      </w:r>
      <w:proofErr w:type="spellEnd"/>
      <w:r>
        <w:t xml:space="preserve"> Images</w:t>
      </w:r>
    </w:p>
    <w:p w:rsidR="00D167C2" w:rsidRPr="008A02F4" w:rsidRDefault="00D167C2" w:rsidP="00581A06">
      <w:pPr>
        <w:pStyle w:val="LJBodyEN"/>
        <w:rPr>
          <w:spacing w:val="-4"/>
        </w:rPr>
      </w:pPr>
      <w:r w:rsidRPr="008A02F4">
        <w:rPr>
          <w:spacing w:val="-4"/>
        </w:rPr>
        <w:t xml:space="preserve">If graphics are used that do not appear visually compact and uniform, it is advisable to frame them with a thin border (e.g. ¼ </w:t>
      </w:r>
      <w:r w:rsidR="00581A06" w:rsidRPr="008A02F4">
        <w:rPr>
          <w:spacing w:val="-4"/>
        </w:rPr>
        <w:t>pt.</w:t>
      </w:r>
      <w:r w:rsidRPr="008A02F4">
        <w:rPr>
          <w:spacing w:val="-4"/>
        </w:rPr>
        <w:t xml:space="preserve">, black). Once a graphic is framed, it is recommended to apply this style to all graphics in the document. </w:t>
      </w:r>
    </w:p>
    <w:p w:rsidR="00D167C2" w:rsidRPr="00D167C2" w:rsidRDefault="00D167C2" w:rsidP="00581A06">
      <w:pPr>
        <w:pStyle w:val="LJBodyEN"/>
      </w:pPr>
      <w:r w:rsidRPr="00D167C2">
        <w:t>Colors (own color system), grayscale, line weights and style (linear drawings, surface rendering, photos) and the illustrations themselves must be used sensibly, uniformly and consistently. Text within graphics must be clearly legible if the content is relevant (font size and contrast). Otherwise, text should appear as gray area or be omitted.</w:t>
      </w:r>
    </w:p>
    <w:p w:rsidR="002C5030" w:rsidRPr="008A02F4" w:rsidRDefault="00D167C2" w:rsidP="00581A06">
      <w:pPr>
        <w:pStyle w:val="LJBodyEN"/>
        <w:rPr>
          <w:spacing w:val="-4"/>
        </w:rPr>
      </w:pPr>
      <w:r w:rsidRPr="008A02F4">
        <w:rPr>
          <w:spacing w:val="-4"/>
        </w:rPr>
        <w:t>Effects such as shadows should be avoided as far as possible, or at least their use should be discreet and consistent.</w:t>
      </w:r>
    </w:p>
    <w:p w:rsidR="002C5030" w:rsidRPr="00D6727A" w:rsidRDefault="002C5030" w:rsidP="000B273D">
      <w:pPr>
        <w:pStyle w:val="LJ1HeadlineEN"/>
      </w:pPr>
      <w:r>
        <w:t xml:space="preserve">Use of </w:t>
      </w:r>
      <w:r w:rsidRPr="00D6727A">
        <w:t>LJ Word-</w:t>
      </w:r>
      <w:r>
        <w:t>Template</w:t>
      </w:r>
      <w:r w:rsidRPr="00D6727A">
        <w:t xml:space="preserve"> </w:t>
      </w:r>
    </w:p>
    <w:p w:rsidR="002C5030" w:rsidRPr="00D6727A" w:rsidRDefault="002C5030" w:rsidP="000B273D">
      <w:pPr>
        <w:pStyle w:val="LJ2HeadlineEN"/>
      </w:pPr>
      <w:r>
        <w:t>Template Selection</w:t>
      </w:r>
      <w:r w:rsidRPr="00D6727A">
        <w:t xml:space="preserve"> </w:t>
      </w:r>
      <w:r>
        <w:t>German</w:t>
      </w:r>
      <w:r w:rsidRPr="00D6727A">
        <w:t xml:space="preserve"> / English </w:t>
      </w:r>
    </w:p>
    <w:p w:rsidR="002C5030" w:rsidRPr="00D6727A" w:rsidRDefault="008614A5" w:rsidP="00581A06">
      <w:pPr>
        <w:pStyle w:val="LJBodyEN"/>
      </w:pPr>
      <w:r w:rsidRPr="008614A5">
        <w:t>The Logistics Journal word template is available in German and English in order to provide the appropriate spelling correction and hyphenation for the individual formats within the overall document. For example, keywords are based on the same format, but the spelling and hyphenation are adapted to the respective language. A practiced use of the program Word is assumed.</w:t>
      </w:r>
    </w:p>
    <w:p w:rsidR="002C5030" w:rsidRPr="00D6727A" w:rsidRDefault="002C5030" w:rsidP="000B273D">
      <w:pPr>
        <w:pStyle w:val="LJ2HeadlineEN"/>
      </w:pPr>
      <w:r>
        <w:t>Approach Suggestion</w:t>
      </w:r>
    </w:p>
    <w:p w:rsidR="002C5030" w:rsidRPr="00350D0C" w:rsidRDefault="00350D0C" w:rsidP="00581A06">
      <w:pPr>
        <w:pStyle w:val="LJBodyEN"/>
      </w:pPr>
      <w:r w:rsidRPr="00350D0C">
        <w:t>The following approach has already been tested and is a suitable way to bring the planned publication text into the intended format. It is only a suggestion, which may not always be the best. It is intended to simplify your work. If you know of other ways of doing this, please feel free to use them.</w:t>
      </w:r>
    </w:p>
    <w:p w:rsidR="002C5030" w:rsidRPr="00D6727A" w:rsidRDefault="002C5030" w:rsidP="000B273D">
      <w:pPr>
        <w:pStyle w:val="LJ3HeadlineEN"/>
      </w:pPr>
      <w:proofErr w:type="spellStart"/>
      <w:r>
        <w:t>Preparation</w:t>
      </w:r>
      <w:proofErr w:type="spellEnd"/>
    </w:p>
    <w:p w:rsidR="002C5030" w:rsidRPr="008A02F4" w:rsidRDefault="00350D0C" w:rsidP="00581A06">
      <w:pPr>
        <w:pStyle w:val="LJBodyEN"/>
        <w:rPr>
          <w:spacing w:val="-4"/>
        </w:rPr>
      </w:pPr>
      <w:r w:rsidRPr="008A02F4">
        <w:rPr>
          <w:spacing w:val="-4"/>
        </w:rPr>
        <w:t>A simple way to format the document is to first bring the text in sections and with headings (especially with a hard break – via the return key) unformatted in a *.txt file and have it available. The document must structurally correspond to the template. The images should be in a Word-compatible format, like *.</w:t>
      </w:r>
      <w:proofErr w:type="spellStart"/>
      <w:r w:rsidRPr="008A02F4">
        <w:rPr>
          <w:spacing w:val="-4"/>
        </w:rPr>
        <w:t>png</w:t>
      </w:r>
      <w:proofErr w:type="spellEnd"/>
      <w:r w:rsidRPr="008A02F4">
        <w:rPr>
          <w:spacing w:val="-4"/>
        </w:rPr>
        <w:t>. Then proceed as described below</w:t>
      </w:r>
      <w:r w:rsidR="002C5030" w:rsidRPr="008A02F4">
        <w:rPr>
          <w:spacing w:val="-4"/>
        </w:rPr>
        <w:t>.</w:t>
      </w:r>
    </w:p>
    <w:p w:rsidR="002C5030" w:rsidRPr="00D6727A" w:rsidRDefault="002C5030" w:rsidP="000B273D">
      <w:pPr>
        <w:pStyle w:val="LJ3HeadlineEN"/>
      </w:pPr>
      <w:r>
        <w:t>Insert Contents</w:t>
      </w:r>
    </w:p>
    <w:p w:rsidR="002C5030" w:rsidRPr="00350D0C" w:rsidRDefault="00350D0C" w:rsidP="00581A06">
      <w:pPr>
        <w:pStyle w:val="LJBodyEN"/>
      </w:pPr>
      <w:r w:rsidRPr="00350D0C">
        <w:t>First, the author information is entered into the document. One paragraph is provided for each author. If there are many authors, it may be necessary to consider whether the same information about the institution can be combined and presented in a suitable form</w:t>
      </w:r>
      <w:r w:rsidR="002C5030" w:rsidRPr="00350D0C">
        <w:t xml:space="preserve">. </w:t>
      </w:r>
    </w:p>
    <w:p w:rsidR="002C5030" w:rsidRPr="00F1731F" w:rsidRDefault="00350D0C" w:rsidP="001C4C82">
      <w:pPr>
        <w:pStyle w:val="LJBulletListEN"/>
      </w:pPr>
      <w:r w:rsidRPr="00F1731F">
        <w:rPr>
          <w:i/>
        </w:rPr>
        <w:t>To replace text passages</w:t>
      </w:r>
      <w:r w:rsidRPr="00F1731F">
        <w:t xml:space="preserve"> by copying them in, we recommend the method of placing the cursor between two still existing text elements and pasting </w:t>
      </w:r>
      <w:r w:rsidRPr="00F1731F">
        <w:lastRenderedPageBreak/>
        <w:t>the text copied into the clipboard there. Then delete the old text passages</w:t>
      </w:r>
      <w:r w:rsidR="002C5030" w:rsidRPr="00F1731F">
        <w:t>.</w:t>
      </w:r>
    </w:p>
    <w:p w:rsidR="00D06391" w:rsidRPr="00D06391" w:rsidRDefault="00D06391" w:rsidP="0009427F">
      <w:pPr>
        <w:pStyle w:val="LJBodyEN"/>
      </w:pPr>
      <w:r w:rsidRPr="00D06391">
        <w:t xml:space="preserve">Insert text passages into the </w:t>
      </w:r>
      <w:r w:rsidRPr="00D06391">
        <w:rPr>
          <w:i/>
        </w:rPr>
        <w:t>short description/abstract</w:t>
      </w:r>
      <w:r w:rsidRPr="00D06391">
        <w:t>: Here, paste the designated text after the capital initial, then type the first letter on the left in the for-mat area of the existing initial as a capital letter and remove the old one.</w:t>
      </w:r>
    </w:p>
    <w:p w:rsidR="00D06391" w:rsidRPr="00D06391" w:rsidRDefault="00D06391" w:rsidP="002A1DB6">
      <w:pPr>
        <w:pStyle w:val="LJBodyEN"/>
      </w:pPr>
      <w:r w:rsidRPr="00D06391">
        <w:rPr>
          <w:i/>
        </w:rPr>
        <w:t>Keywords</w:t>
      </w:r>
      <w:r w:rsidRPr="00D06391">
        <w:t xml:space="preserve"> – Insert the keywords in the square brackets behind the colon.</w:t>
      </w:r>
    </w:p>
    <w:p w:rsidR="00350D0C" w:rsidRPr="00D06391" w:rsidRDefault="00D06391" w:rsidP="002A1DB6">
      <w:pPr>
        <w:pStyle w:val="LJBodyEN"/>
      </w:pPr>
      <w:r w:rsidRPr="00D06391">
        <w:t xml:space="preserve">The first step is now completed by inserting the actual content with the </w:t>
      </w:r>
      <w:r w:rsidRPr="00D06391">
        <w:rPr>
          <w:i/>
        </w:rPr>
        <w:t>main text including headings and captions</w:t>
      </w:r>
      <w:r w:rsidRPr="00D06391">
        <w:t xml:space="preserve"> in the - format as described in 4.2.1 - in the two-column layout.</w:t>
      </w:r>
    </w:p>
    <w:p w:rsidR="002C5030" w:rsidRPr="00605715" w:rsidRDefault="002C5030" w:rsidP="000B273D">
      <w:pPr>
        <w:pStyle w:val="LJ3HeadlineEN"/>
        <w:rPr>
          <w:lang w:val="en-US"/>
        </w:rPr>
      </w:pPr>
      <w:r w:rsidRPr="00605715">
        <w:rPr>
          <w:lang w:val="en-US"/>
        </w:rPr>
        <w:t>Formatting – Use OF Quick Formats</w:t>
      </w:r>
    </w:p>
    <w:p w:rsidR="00DC7026" w:rsidRDefault="00605715" w:rsidP="002A1DB6">
      <w:pPr>
        <w:pStyle w:val="LJBodyEN"/>
      </w:pPr>
      <w:r w:rsidRPr="00605715">
        <w:t xml:space="preserve">Now we come to the second big step, formatting the main text with headings and captions. Where an </w:t>
      </w:r>
      <w:r w:rsidRPr="00605715">
        <w:rPr>
          <w:i/>
        </w:rPr>
        <w:t>illustration</w:t>
      </w:r>
      <w:r w:rsidRPr="00605715">
        <w:t xml:space="preserve"> is to be placed later, a </w:t>
      </w:r>
      <w:proofErr w:type="spellStart"/>
      <w:r w:rsidR="0009427F" w:rsidRPr="00605715">
        <w:t>hard-line</w:t>
      </w:r>
      <w:proofErr w:type="spellEnd"/>
      <w:r w:rsidRPr="00605715">
        <w:t xml:space="preserve"> break is to be inserted via </w:t>
      </w:r>
      <w:r w:rsidRPr="00605715">
        <w:rPr>
          <w:i/>
        </w:rPr>
        <w:t>Return</w:t>
      </w:r>
      <w:r w:rsidRPr="00605715">
        <w:t xml:space="preserve">. </w:t>
      </w:r>
    </w:p>
    <w:p w:rsidR="002C5030" w:rsidRPr="00E615D8" w:rsidRDefault="00605715" w:rsidP="002A1DB6">
      <w:pPr>
        <w:pStyle w:val="LJBodyEN"/>
      </w:pPr>
      <w:r w:rsidRPr="00605715">
        <w:t xml:space="preserve">Headings and sections are formatted one after the other: A </w:t>
      </w:r>
      <w:r w:rsidRPr="00DC7026">
        <w:rPr>
          <w:i/>
        </w:rPr>
        <w:t>mouse click at the end of the heading or section</w:t>
      </w:r>
      <w:r w:rsidRPr="00605715">
        <w:t xml:space="preserve"> and a mouse click on the desired </w:t>
      </w:r>
      <w:r w:rsidRPr="00DC7026">
        <w:rPr>
          <w:i/>
        </w:rPr>
        <w:t>quick format</w:t>
      </w:r>
      <w:r w:rsidRPr="00605715">
        <w:t xml:space="preserve"> is sufficient. </w:t>
      </w:r>
      <w:r w:rsidRPr="00E615D8">
        <w:t>Fine tuning comes later.</w:t>
      </w:r>
    </w:p>
    <w:p w:rsidR="002C5030" w:rsidRPr="001601D6" w:rsidRDefault="001601D6" w:rsidP="001C4C82">
      <w:pPr>
        <w:pStyle w:val="LJBulletListEN"/>
      </w:pPr>
      <w:r w:rsidRPr="001C4C82">
        <w:t>This</w:t>
      </w:r>
      <w:r w:rsidRPr="001601D6">
        <w:t xml:space="preserve"> way (formatting of paragraphs at cursor position at the end of the paragraph), it is also possible to retain formatting that has previously been entered manually (especially italics in the body of the text, e.g. </w:t>
      </w:r>
      <w:r w:rsidR="00816C75">
        <w:t>f</w:t>
      </w:r>
      <w:r w:rsidRPr="001601D6">
        <w:t>or formula lines or technical terms that are to be emphasized)</w:t>
      </w:r>
      <w:r w:rsidR="002C5030" w:rsidRPr="001601D6">
        <w:t>.</w:t>
      </w:r>
    </w:p>
    <w:p w:rsidR="002C5030" w:rsidRPr="001601D6" w:rsidRDefault="001601D6" w:rsidP="002A1DB6">
      <w:pPr>
        <w:pStyle w:val="LJBodyEN"/>
      </w:pPr>
      <w:r w:rsidRPr="001601D6">
        <w:rPr>
          <w:i/>
        </w:rPr>
        <w:t>Before inserting the figures in the last step</w:t>
      </w:r>
      <w:r w:rsidRPr="001601D6">
        <w:t>, the document should be saved and a backup copy made</w:t>
      </w:r>
      <w:r>
        <w:t>!</w:t>
      </w:r>
      <w:r w:rsidR="002C5030" w:rsidRPr="001601D6">
        <w:t xml:space="preserve"> </w:t>
      </w:r>
    </w:p>
    <w:p w:rsidR="002C5030" w:rsidRPr="001601D6" w:rsidRDefault="002C5030" w:rsidP="000B273D">
      <w:pPr>
        <w:pStyle w:val="LJ3HeadlineEN"/>
        <w:rPr>
          <w:lang w:val="en-US"/>
        </w:rPr>
      </w:pPr>
      <w:r w:rsidRPr="001601D6">
        <w:rPr>
          <w:lang w:val="en-US"/>
        </w:rPr>
        <w:t xml:space="preserve">Formatting – </w:t>
      </w:r>
      <w:r w:rsidRPr="001601D6">
        <w:rPr>
          <w:lang w:val="en-US"/>
        </w:rPr>
        <w:br/>
        <w:t>Images and Fine Tuning</w:t>
      </w:r>
    </w:p>
    <w:p w:rsidR="00FB658B" w:rsidRPr="00FB658B" w:rsidRDefault="00FB658B" w:rsidP="002A1DB6">
      <w:pPr>
        <w:pStyle w:val="LJBodyEN"/>
      </w:pPr>
      <w:r w:rsidRPr="00FB658B">
        <w:t xml:space="preserve">Inserting </w:t>
      </w:r>
      <w:r w:rsidRPr="00E33D36">
        <w:rPr>
          <w:i/>
        </w:rPr>
        <w:t>images</w:t>
      </w:r>
      <w:r w:rsidRPr="00FB658B">
        <w:t xml:space="preserve"> may require patience depending on size, content and file format. Section changes, resizing and image position as well as text wrapping require patience and practice in Word. Especially here, it makes sense to make </w:t>
      </w:r>
      <w:r w:rsidRPr="00E33D36">
        <w:rPr>
          <w:i/>
        </w:rPr>
        <w:t>a backup copy after each major step</w:t>
      </w:r>
      <w:r w:rsidRPr="00FB658B">
        <w:t>.</w:t>
      </w:r>
    </w:p>
    <w:p w:rsidR="00FB658B" w:rsidRPr="00FB658B" w:rsidRDefault="00FB658B" w:rsidP="002A1DB6">
      <w:pPr>
        <w:pStyle w:val="LJBodyEN"/>
      </w:pPr>
      <w:r w:rsidRPr="00E33D36">
        <w:rPr>
          <w:i/>
        </w:rPr>
        <w:t>Enumerations and lists</w:t>
      </w:r>
      <w:r w:rsidRPr="00FB658B">
        <w:t xml:space="preserve"> can be formatted with the quick format template </w:t>
      </w:r>
      <w:r w:rsidRPr="00E33D36">
        <w:rPr>
          <w:i/>
        </w:rPr>
        <w:t>"</w:t>
      </w:r>
      <w:proofErr w:type="spellStart"/>
      <w:r w:rsidRPr="00E33D36">
        <w:rPr>
          <w:i/>
        </w:rPr>
        <w:t>LJ_Bullet_List</w:t>
      </w:r>
      <w:proofErr w:type="spellEnd"/>
      <w:r w:rsidRPr="00E33D36">
        <w:rPr>
          <w:i/>
        </w:rPr>
        <w:t>"</w:t>
      </w:r>
      <w:r w:rsidRPr="00FB658B">
        <w:t xml:space="preserve">. Adjustments such as alphanumeric bullets are useful depending on the text content and can be easily set within this format using the paragraph formatting in Word. For example, the sections on </w:t>
      </w:r>
      <w:r w:rsidRPr="00E33D36">
        <w:rPr>
          <w:i/>
        </w:rPr>
        <w:t>tips</w:t>
      </w:r>
      <w:r w:rsidRPr="00FB658B">
        <w:t xml:space="preserve"> were formatted in this way.</w:t>
      </w:r>
    </w:p>
    <w:p w:rsidR="00FB658B" w:rsidRPr="00FB658B" w:rsidRDefault="00FB658B" w:rsidP="002A1DB6">
      <w:pPr>
        <w:pStyle w:val="LJBodyEN"/>
      </w:pPr>
      <w:r w:rsidRPr="00FB658B">
        <w:t xml:space="preserve">The </w:t>
      </w:r>
      <w:r w:rsidRPr="00E33D36">
        <w:rPr>
          <w:i/>
        </w:rPr>
        <w:t>illustrations</w:t>
      </w:r>
      <w:r w:rsidRPr="00FB658B">
        <w:t xml:space="preserve"> (see Chapter 3.4) are inserted in the places provided for them (see also first section Chapter 4.2.3). As long as the illustrations are single-column, they are not difficult to handle. </w:t>
      </w:r>
    </w:p>
    <w:p w:rsidR="00E33D36" w:rsidRPr="00E33D36" w:rsidRDefault="00E33D36" w:rsidP="002A1DB6">
      <w:pPr>
        <w:pStyle w:val="LJBodyEN"/>
      </w:pPr>
      <w:r w:rsidRPr="00E33D36">
        <w:t xml:space="preserve">For </w:t>
      </w:r>
      <w:r w:rsidRPr="00E33D36">
        <w:rPr>
          <w:i/>
        </w:rPr>
        <w:t>wide figures that span two columns</w:t>
      </w:r>
      <w:r w:rsidRPr="00E33D36">
        <w:t xml:space="preserve">, several aspects must be considered: </w:t>
      </w:r>
    </w:p>
    <w:p w:rsidR="00920428" w:rsidRDefault="00920428" w:rsidP="00920428">
      <w:pPr>
        <w:pStyle w:val="LJBulletListEN"/>
        <w:numPr>
          <w:ilvl w:val="0"/>
          <w:numId w:val="45"/>
        </w:numPr>
      </w:pPr>
      <w:r>
        <w:t>V</w:t>
      </w:r>
      <w:r w:rsidR="00E33D36" w:rsidRPr="00E33D36">
        <w:t>isual impact/interference with the layout</w:t>
      </w:r>
    </w:p>
    <w:p w:rsidR="00E33D36" w:rsidRPr="00E33D36" w:rsidRDefault="00E33D36" w:rsidP="00920428">
      <w:pPr>
        <w:pStyle w:val="LJBulletListEN"/>
        <w:numPr>
          <w:ilvl w:val="0"/>
          <w:numId w:val="45"/>
        </w:numPr>
      </w:pPr>
      <w:r w:rsidRPr="00E33D36">
        <w:t>Changing the course of the text or the direction in</w:t>
      </w:r>
      <w:r w:rsidR="00920428">
        <w:t xml:space="preserve"> w</w:t>
      </w:r>
      <w:r w:rsidRPr="00E33D36">
        <w:t>hich it is read</w:t>
      </w:r>
    </w:p>
    <w:p w:rsidR="00E33D36" w:rsidRDefault="00E33D36" w:rsidP="00920428">
      <w:pPr>
        <w:pStyle w:val="LJBulletListEN"/>
        <w:numPr>
          <w:ilvl w:val="0"/>
          <w:numId w:val="45"/>
        </w:numPr>
      </w:pPr>
      <w:r>
        <w:t>Use of targeted text breaks</w:t>
      </w:r>
    </w:p>
    <w:p w:rsidR="00E33D36" w:rsidRPr="00E33D36" w:rsidRDefault="00E33D36" w:rsidP="002A1DB6">
      <w:pPr>
        <w:pStyle w:val="LJBodyEN"/>
      </w:pPr>
      <w:r w:rsidRPr="00E33D36">
        <w:t>If many illustrations that extend beyond one column are to be used for a) the document can appear very restless and disjointed in an unfavorable case. To avoid this, place several illustrations directly behind each other or longer text passages in between. If these graphics are placed in the right places, the layout is loosened up in a positive sense.</w:t>
      </w:r>
    </w:p>
    <w:p w:rsidR="00E33D36" w:rsidRDefault="00E33D36" w:rsidP="002A1DB6">
      <w:pPr>
        <w:pStyle w:val="LJBodyEN"/>
      </w:pPr>
      <w:r w:rsidRPr="00E33D36">
        <w:t>Wide illustrations over two columns also have the effect of changing the course of the text or the reading flow (b), in that the columns are no longer read through to the bottom in one piece, but only to the illustration, regardless of whether the illustration on the left or right column causes the temporary reading stop. Below the image, reading continues in the left column. Here, only a careful look should decide whether the intended placement of the illustration is correct for the readability and the overall impression, or whether an optimization is necessary.</w:t>
      </w:r>
    </w:p>
    <w:p w:rsidR="002C5030" w:rsidRPr="00D6727A" w:rsidRDefault="002C5030" w:rsidP="002C5030">
      <w:pPr>
        <w:pStyle w:val="LJFigureEN"/>
        <w:numPr>
          <w:ilvl w:val="0"/>
          <w:numId w:val="0"/>
        </w:numPr>
      </w:pPr>
      <w:r w:rsidRPr="00D6727A">
        <w:rPr>
          <w:noProof/>
          <w:lang w:val="de-DE"/>
        </w:rPr>
        <w:drawing>
          <wp:inline distT="0" distB="0" distL="0" distR="0" wp14:anchorId="6705B194" wp14:editId="607A5ABF">
            <wp:extent cx="2918845" cy="2041990"/>
            <wp:effectExtent l="0" t="0" r="0" b="0"/>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eflussrichtung.png"/>
                    <pic:cNvPicPr/>
                  </pic:nvPicPr>
                  <pic:blipFill>
                    <a:blip r:embed="rId15">
                      <a:extLst>
                        <a:ext uri="{28A0092B-C50C-407E-A947-70E740481C1C}">
                          <a14:useLocalDpi xmlns:a14="http://schemas.microsoft.com/office/drawing/2010/main" val="0"/>
                        </a:ext>
                      </a:extLst>
                    </a:blip>
                    <a:stretch>
                      <a:fillRect/>
                    </a:stretch>
                  </pic:blipFill>
                  <pic:spPr>
                    <a:xfrm>
                      <a:off x="0" y="0"/>
                      <a:ext cx="2918845" cy="2041990"/>
                    </a:xfrm>
                    <a:prstGeom prst="rect">
                      <a:avLst/>
                    </a:prstGeom>
                  </pic:spPr>
                </pic:pic>
              </a:graphicData>
            </a:graphic>
          </wp:inline>
        </w:drawing>
      </w:r>
    </w:p>
    <w:p w:rsidR="002C5030" w:rsidRDefault="002C5030" w:rsidP="006B2243">
      <w:pPr>
        <w:pStyle w:val="LJFigureEN"/>
      </w:pPr>
      <w:r w:rsidRPr="00D6727A">
        <w:t>Text</w:t>
      </w:r>
      <w:r w:rsidR="00E24E02">
        <w:t xml:space="preserve"> flow</w:t>
      </w:r>
    </w:p>
    <w:p w:rsidR="00E615D8" w:rsidRPr="00E615D8" w:rsidRDefault="00E615D8" w:rsidP="00500FC7">
      <w:pPr>
        <w:pStyle w:val="LJBodyEN"/>
      </w:pPr>
      <w:r w:rsidRPr="00E615D8">
        <w:t xml:space="preserve">The </w:t>
      </w:r>
      <w:r w:rsidRPr="008F3AEC">
        <w:rPr>
          <w:i/>
        </w:rPr>
        <w:t>page layout functions</w:t>
      </w:r>
      <w:r w:rsidRPr="00E615D8">
        <w:t xml:space="preserve"> </w:t>
      </w:r>
      <w:r w:rsidRPr="00E615D8">
        <w:rPr>
          <w:i/>
        </w:rPr>
        <w:t xml:space="preserve">"Columns </w:t>
      </w:r>
      <w:r w:rsidRPr="00E615D8">
        <w:rPr>
          <w:i/>
        </w:rPr>
        <w:sym w:font="Wingdings" w:char="F0E0"/>
      </w:r>
      <w:r w:rsidRPr="00E615D8">
        <w:rPr>
          <w:i/>
        </w:rPr>
        <w:t xml:space="preserve"> single-column"</w:t>
      </w:r>
      <w:r w:rsidRPr="00E615D8">
        <w:t xml:space="preserve"> for illustrations and their captions and </w:t>
      </w:r>
      <w:r w:rsidRPr="00C12592">
        <w:rPr>
          <w:i/>
        </w:rPr>
        <w:t>"Wrap" with the options "Column" and "Continuous"</w:t>
      </w:r>
      <w:r w:rsidRPr="00E615D8">
        <w:t xml:space="preserve"> are particularly suitable for the use of targeted </w:t>
      </w:r>
      <w:r w:rsidRPr="00C12592">
        <w:rPr>
          <w:i/>
        </w:rPr>
        <w:t>text breaks</w:t>
      </w:r>
      <w:r w:rsidRPr="00E615D8">
        <w:t xml:space="preserve">. The illustrations running over the entire width (wider than a column) are converted together with the captions into a single-column layout, whereby Word automatically inserts text breaks. Removing breaks, however, causes the formatting above the breaks to be dissolved. Therefore, </w:t>
      </w:r>
      <w:r w:rsidRPr="00ED38D2">
        <w:rPr>
          <w:i/>
        </w:rPr>
        <w:t>text and figure shifts</w:t>
      </w:r>
      <w:r w:rsidRPr="00E615D8">
        <w:t xml:space="preserve"> (see below) as well as </w:t>
      </w:r>
      <w:r w:rsidRPr="00ED38D2">
        <w:rPr>
          <w:i/>
        </w:rPr>
        <w:t>step-by-step backup files</w:t>
      </w:r>
      <w:r w:rsidRPr="00E615D8">
        <w:t xml:space="preserve"> with self-speaking naming are extremely helpful.</w:t>
      </w:r>
    </w:p>
    <w:p w:rsidR="006A79B0" w:rsidRDefault="006A79B0" w:rsidP="006A79B0">
      <w:pPr>
        <w:pStyle w:val="LJBodyEN"/>
      </w:pPr>
      <w:r w:rsidRPr="00975FFD">
        <w:rPr>
          <w:spacing w:val="-6"/>
        </w:rPr>
        <w:t xml:space="preserve">Tables. - As long as text documents contain only a few tables, they can be treated as figures by using a caption, such as: "Figure </w:t>
      </w:r>
      <w:proofErr w:type="spellStart"/>
      <w:r w:rsidRPr="00975FFD">
        <w:rPr>
          <w:spacing w:val="-6"/>
        </w:rPr>
        <w:t>xy</w:t>
      </w:r>
      <w:proofErr w:type="spellEnd"/>
      <w:r w:rsidRPr="00975FFD">
        <w:rPr>
          <w:spacing w:val="-6"/>
        </w:rPr>
        <w:t xml:space="preserve">: Table comparison of data". Only for documents </w:t>
      </w:r>
      <w:r w:rsidRPr="00975FFD">
        <w:rPr>
          <w:spacing w:val="-6"/>
        </w:rPr>
        <w:lastRenderedPageBreak/>
        <w:t xml:space="preserve">with a usually larger page count and/or many tables it is advisable to use table headings and to indicate source information to the tables directly under it, in order to be able to guarantee the comprehensibility better. Quick format templates: </w:t>
      </w:r>
      <w:proofErr w:type="spellStart"/>
      <w:r w:rsidRPr="00975FFD">
        <w:rPr>
          <w:spacing w:val="-6"/>
        </w:rPr>
        <w:t>LJ_Table_EN</w:t>
      </w:r>
      <w:proofErr w:type="spellEnd"/>
      <w:r w:rsidRPr="00975FFD">
        <w:rPr>
          <w:spacing w:val="-6"/>
        </w:rPr>
        <w:t xml:space="preserve"> and </w:t>
      </w:r>
      <w:proofErr w:type="spellStart"/>
      <w:r w:rsidRPr="00975FFD">
        <w:rPr>
          <w:spacing w:val="-6"/>
        </w:rPr>
        <w:t>LJ_TabReference_EN</w:t>
      </w:r>
      <w:proofErr w:type="spellEnd"/>
      <w:r>
        <w:t xml:space="preserve">. </w:t>
      </w:r>
    </w:p>
    <w:p w:rsidR="006A79B0" w:rsidRDefault="006A79B0" w:rsidP="006A79B0">
      <w:pPr>
        <w:pStyle w:val="LJBodyEN"/>
      </w:pPr>
      <w:r>
        <w:t xml:space="preserve">Moving text and figures as well as moving sections with the mouse - without 'copy and paste' - is often unavoidable after inserting figures for a good reading flow. In this case, it is a great relief if the marked text area to be moved can be moved to a position formatted with the same quick format. The formatting of the first character of the selection is decisive. If necessary, a section is to be set for this by means of Return, which is preformatted accordingly via a quick template. </w:t>
      </w:r>
    </w:p>
    <w:p w:rsidR="006A79B0" w:rsidRDefault="006A79B0" w:rsidP="006A79B0">
      <w:pPr>
        <w:pStyle w:val="LJBodyEN"/>
      </w:pPr>
      <w:r>
        <w:t>When this is done and text sections and chapters are where they belong, a backup copy must be made again.</w:t>
      </w:r>
    </w:p>
    <w:p w:rsidR="006A79B0" w:rsidRDefault="006A79B0" w:rsidP="006A79B0">
      <w:pPr>
        <w:pStyle w:val="LJBodyEN"/>
      </w:pPr>
      <w:r>
        <w:t xml:space="preserve">During the final fine tuning, the last "widows" and "orphans" must be eliminated and sensible text breaks in </w:t>
      </w:r>
      <w:r w:rsidR="001C4C82">
        <w:br/>
      </w:r>
      <w:r w:rsidR="001C4C82">
        <w:br/>
      </w:r>
      <w:r>
        <w:t>the text, the title, the headings, the captions, etc. must be carried out. Attention: The separators used in manual breaks are treated like letters in later text shifts within and are not reset in the active automatic separation for the break; they thus remain in the body text and present themselves as spelling errors. The search function for separators provides a remedy, but since many an MS Word reformats a common separator to a dash on its own, the document must be checked for the correct use of both separators "</w:t>
      </w:r>
      <w:r w:rsidR="006260D0">
        <w:t>-</w:t>
      </w:r>
      <w:r>
        <w:t>" and "</w:t>
      </w:r>
      <w:r w:rsidR="006260D0">
        <w:t>–</w:t>
      </w:r>
      <w:r>
        <w:t>".</w:t>
      </w:r>
    </w:p>
    <w:p w:rsidR="002C5030" w:rsidRPr="00D6727A" w:rsidRDefault="002C5030" w:rsidP="00781A09">
      <w:pPr>
        <w:pStyle w:val="LJ1HeadlineDE"/>
        <w:spacing w:before="480"/>
      </w:pPr>
      <w:proofErr w:type="spellStart"/>
      <w:r>
        <w:t>Examples</w:t>
      </w:r>
      <w:proofErr w:type="spellEnd"/>
    </w:p>
    <w:p w:rsidR="007F6F8C" w:rsidRDefault="00F1731F" w:rsidP="000152E3">
      <w:pPr>
        <w:pStyle w:val="LJBodyEN"/>
        <w:spacing w:after="0"/>
      </w:pPr>
      <w:r w:rsidRPr="00F1731F">
        <w:t xml:space="preserve"> </w:t>
      </w:r>
      <w:r w:rsidR="007F6F8C" w:rsidRPr="00D3500F">
        <w:t xml:space="preserve">Make a break start like a new line at the left margin: </w:t>
      </w:r>
      <w:r w:rsidR="007F6F8C" w:rsidRPr="00911398">
        <w:t>If the body of the text is interrupted by an image as in the following, the text continued after the image can be formatted up to its section end with the quick template "</w:t>
      </w:r>
      <w:proofErr w:type="spellStart"/>
      <w:r w:rsidR="007F6F8C" w:rsidRPr="00911398">
        <w:t>LJ_Text_oE</w:t>
      </w:r>
      <w:proofErr w:type="spellEnd"/>
      <w:r w:rsidR="007F6F8C" w:rsidRPr="00911398">
        <w:t xml:space="preserve">" if the content requires it, in order to avoid </w:t>
      </w:r>
      <w:r w:rsidR="007F6F8C" w:rsidRPr="00F9032F">
        <w:rPr>
          <w:spacing w:val="2"/>
        </w:rPr>
        <w:t xml:space="preserve">indentation after a forced column break as shown at </w:t>
      </w:r>
      <w:r w:rsidR="007F6F8C" w:rsidRPr="00F9032F">
        <w:rPr>
          <w:i/>
          <w:spacing w:val="2"/>
          <w:w w:val="110"/>
        </w:rPr>
        <w:t>this</w:t>
      </w:r>
      <w:r w:rsidR="007F6F8C">
        <w:t xml:space="preserve">  </w:t>
      </w:r>
    </w:p>
    <w:p w:rsidR="00975FFD" w:rsidRPr="00975FFD" w:rsidRDefault="00975FFD" w:rsidP="000152E3">
      <w:pPr>
        <w:pStyle w:val="LJBodyEN"/>
        <w:spacing w:after="0"/>
        <w:rPr>
          <w:sz w:val="2"/>
          <w:szCs w:val="2"/>
        </w:rPr>
      </w:pPr>
    </w:p>
    <w:p w:rsidR="00975FFD" w:rsidRPr="00975FFD" w:rsidRDefault="00975FFD" w:rsidP="007F6F8C">
      <w:pPr>
        <w:pStyle w:val="LJBodyEN"/>
        <w:rPr>
          <w:sz w:val="2"/>
          <w:szCs w:val="2"/>
        </w:rPr>
        <w:sectPr w:rsidR="00975FFD" w:rsidRPr="00975FFD" w:rsidSect="009F586D">
          <w:type w:val="continuous"/>
          <w:pgSz w:w="11907" w:h="16839" w:code="9"/>
          <w:pgMar w:top="1701" w:right="1134" w:bottom="1701" w:left="1134" w:header="397" w:footer="454" w:gutter="0"/>
          <w:cols w:num="2" w:space="369"/>
          <w:docGrid w:linePitch="360"/>
        </w:sectPr>
      </w:pPr>
    </w:p>
    <w:p w:rsidR="002C5030" w:rsidRPr="00D6727A" w:rsidRDefault="002C5030" w:rsidP="002C5030">
      <w:pPr>
        <w:pStyle w:val="LJFigureEN"/>
        <w:numPr>
          <w:ilvl w:val="0"/>
          <w:numId w:val="0"/>
        </w:numPr>
        <w:rPr>
          <w:noProof/>
        </w:rPr>
      </w:pPr>
      <w:r>
        <w:rPr>
          <w:noProof/>
          <w:lang w:val="de-DE"/>
        </w:rPr>
        <mc:AlternateContent>
          <mc:Choice Requires="wpc">
            <w:drawing>
              <wp:inline distT="0" distB="0" distL="0" distR="0" wp14:anchorId="58DCAB41" wp14:editId="24A2BA80">
                <wp:extent cx="6139180" cy="1949450"/>
                <wp:effectExtent l="0" t="0" r="0" b="0"/>
                <wp:docPr id="2" name="Zeichenbereich 210"/>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a:ln>
                          <a:noFill/>
                        </a:ln>
                      </wpc:whole>
                      <pic:pic xmlns:pic="http://schemas.openxmlformats.org/drawingml/2006/picture">
                        <pic:nvPicPr>
                          <pic:cNvPr id="10" name="Picture 8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39180" cy="189103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1F34951E" id="Zeichenbereich 210" o:spid="_x0000_s1026" editas="canvas" style="width:483.4pt;height:153.5pt;mso-position-horizontal-relative:char;mso-position-vertical-relative:line" coordsize="61391,19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391;height:19494;visibility:visible;mso-wrap-style:square" filled="t">
                  <v:fill o:detectmouseclick="t"/>
                  <v:path o:connecttype="none"/>
                </v:shape>
                <v:shape id="Picture 811" o:spid="_x0000_s1028" type="#_x0000_t75" style="position:absolute;width:61391;height:18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">
                  <v:imagedata r:id="rId17" o:title=""/>
                </v:shape>
                <w10:anchorlock/>
              </v:group>
            </w:pict>
          </mc:Fallback>
        </mc:AlternateContent>
      </w:r>
    </w:p>
    <w:p w:rsidR="002C5030" w:rsidRPr="001077DF" w:rsidRDefault="002C5030" w:rsidP="00FE63A6">
      <w:pPr>
        <w:pStyle w:val="LJFigureEN"/>
      </w:pPr>
      <w:proofErr w:type="spellStart"/>
      <w:r w:rsidRPr="001077DF">
        <w:t>LJ_Figure</w:t>
      </w:r>
      <w:r w:rsidR="001077DF" w:rsidRPr="001077DF">
        <w:t>_</w:t>
      </w:r>
      <w:r w:rsidR="00892679" w:rsidRPr="001077DF">
        <w:t>EN</w:t>
      </w:r>
      <w:proofErr w:type="spellEnd"/>
      <w:r w:rsidRPr="001077DF">
        <w:t>: Times New Roman 10 pt</w:t>
      </w:r>
      <w:r w:rsidR="001077DF" w:rsidRPr="001077DF">
        <w:t>.</w:t>
      </w:r>
      <w:r w:rsidRPr="001077DF">
        <w:t xml:space="preserve"> </w:t>
      </w:r>
      <w:r w:rsidR="001077DF" w:rsidRPr="001077DF">
        <w:t>left-aligned without typographic indentation</w:t>
      </w:r>
    </w:p>
    <w:p w:rsidR="002C5030" w:rsidRPr="001077DF" w:rsidRDefault="002C5030" w:rsidP="00F06341">
      <w:pPr>
        <w:pStyle w:val="LJFigureEN"/>
        <w:keepNext/>
        <w:keepLines w:val="0"/>
        <w:numPr>
          <w:ilvl w:val="0"/>
          <w:numId w:val="0"/>
        </w:numPr>
        <w:ind w:left="992"/>
        <w:sectPr w:rsidR="002C5030" w:rsidRPr="001077DF" w:rsidSect="001122CD">
          <w:type w:val="continuous"/>
          <w:pgSz w:w="11907" w:h="16839" w:code="9"/>
          <w:pgMar w:top="1701" w:right="1134" w:bottom="1701" w:left="1134" w:header="397" w:footer="454" w:gutter="0"/>
          <w:cols w:space="369"/>
          <w:docGrid w:linePitch="360"/>
        </w:sectPr>
      </w:pPr>
    </w:p>
    <w:p w:rsidR="002C5030" w:rsidRDefault="002C5030" w:rsidP="002C5030">
      <w:pPr>
        <w:pStyle w:val="LJTextoEohneEinzug"/>
      </w:pPr>
      <w:r w:rsidRPr="00D3500F">
        <w:br/>
      </w:r>
      <w:r w:rsidR="00D3500F" w:rsidRPr="00F9032F">
        <w:rPr>
          <w:i/>
        </w:rPr>
        <w:t>point</w:t>
      </w:r>
      <w:r w:rsidR="00D3500F" w:rsidRPr="00911398">
        <w:t>. Here the wrap</w:t>
      </w:r>
      <w:r w:rsidR="00D3500F" w:rsidRPr="00D3500F">
        <w:t xml:space="preserve"> in the middle of the sentence to fill the line to the left margin.</w:t>
      </w:r>
    </w:p>
    <w:p w:rsidR="001C4C82" w:rsidRDefault="000152E3" w:rsidP="001C4C82">
      <w:pPr>
        <w:pStyle w:val="LJBodyEN"/>
      </w:pPr>
      <w:r w:rsidRPr="000152E3">
        <w:rPr>
          <w:noProof/>
          <w:spacing w:val="-2"/>
        </w:rPr>
        <mc:AlternateContent>
          <mc:Choice Requires="wpc">
            <w:drawing>
              <wp:anchor distT="36195" distB="0" distL="0" distR="114935" simplePos="0" relativeHeight="251659264" behindDoc="0" locked="0" layoutInCell="1" allowOverlap="1" wp14:anchorId="50F84560" wp14:editId="5F8A549B">
                <wp:simplePos x="0" y="0"/>
                <wp:positionH relativeFrom="margin">
                  <wp:align>left</wp:align>
                </wp:positionH>
                <wp:positionV relativeFrom="paragraph">
                  <wp:posOffset>353695</wp:posOffset>
                </wp:positionV>
                <wp:extent cx="1476375" cy="1943100"/>
                <wp:effectExtent l="0" t="0" r="9525" b="0"/>
                <wp:wrapSquare wrapText="bothSides"/>
                <wp:docPr id="24" name="Zeichenbereich 2"/>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1" name="Group 759"/>
                        <wpg:cNvGrpSpPr>
                          <a:grpSpLocks/>
                        </wpg:cNvGrpSpPr>
                        <wpg:grpSpPr bwMode="auto">
                          <a:xfrm>
                            <a:off x="0" y="1"/>
                            <a:ext cx="1437147" cy="1867672"/>
                            <a:chOff x="6573" y="3679"/>
                            <a:chExt cx="2631" cy="3405"/>
                          </a:xfrm>
                        </wpg:grpSpPr>
                        <wpg:grpSp>
                          <wpg:cNvPr id="4" name="Group 757"/>
                          <wpg:cNvGrpSpPr>
                            <a:grpSpLocks/>
                          </wpg:cNvGrpSpPr>
                          <wpg:grpSpPr bwMode="auto">
                            <a:xfrm>
                              <a:off x="6573" y="3679"/>
                              <a:ext cx="2631" cy="1661"/>
                              <a:chOff x="6573" y="3679"/>
                              <a:chExt cx="2631" cy="1661"/>
                            </a:xfrm>
                          </wpg:grpSpPr>
                          <pic:pic xmlns:pic="http://schemas.openxmlformats.org/drawingml/2006/picture">
                            <pic:nvPicPr>
                              <pic:cNvPr id="5" name="Picture 5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573" y="3679"/>
                                <a:ext cx="2631" cy="1661"/>
                              </a:xfrm>
                              <a:prstGeom prst="rect">
                                <a:avLst/>
                              </a:prstGeom>
                              <a:extLst>
                                <a:ext uri="{909E8E84-426E-40DD-AFC4-6F175D3DCCD1}">
                                  <a14:hiddenFill xmlns:a14="http://schemas.microsoft.com/office/drawing/2010/main">
                                    <a:solidFill>
                                      <a:srgbClr val="FFFFFF"/>
                                    </a:solidFill>
                                  </a14:hiddenFill>
                                </a:ext>
                              </a:extLst>
                            </pic:spPr>
                          </pic:pic>
                          <wps:wsp>
                            <wps:cNvPr id="6" name="Text Box 7"/>
                            <wps:cNvSpPr txBox="1">
                              <a:spLocks noChangeArrowheads="1"/>
                            </wps:cNvSpPr>
                            <wps:spPr bwMode="auto">
                              <a:xfrm>
                                <a:off x="7873" y="5127"/>
                                <a:ext cx="1247" cy="213"/>
                              </a:xfrm>
                              <a:prstGeom prst="rect">
                                <a:avLst/>
                              </a:prstGeom>
                              <a:solidFill>
                                <a:schemeClr val="bg1">
                                  <a:lumMod val="100000"/>
                                  <a:lumOff val="0"/>
                                </a:schemeClr>
                              </a:solidFill>
                              <a:ln w="4445">
                                <a:solidFill>
                                  <a:srgbClr val="000000"/>
                                </a:solidFill>
                                <a:miter lim="800000"/>
                                <a:headEnd/>
                                <a:tailEnd/>
                              </a:ln>
                            </wps:spPr>
                            <wps:txbx>
                              <w:txbxContent>
                                <w:p w:rsidR="002C5030" w:rsidRPr="00A923C6" w:rsidRDefault="002C5030" w:rsidP="002C5030">
                                  <w:pPr>
                                    <w:spacing w:after="0"/>
                                    <w:jc w:val="center"/>
                                    <w:rPr>
                                      <w:rFonts w:ascii="Arial" w:hAnsi="Arial" w:cs="Arial"/>
                                      <w:sz w:val="16"/>
                                      <w:szCs w:val="16"/>
                                      <w:lang w:val="hu-HU"/>
                                    </w:rPr>
                                  </w:pPr>
                                  <w:r>
                                    <w:rPr>
                                      <w:rFonts w:ascii="Arial" w:hAnsi="Arial" w:cs="Arial"/>
                                      <w:sz w:val="16"/>
                                      <w:szCs w:val="16"/>
                                      <w:lang w:val="hu-HU"/>
                                    </w:rPr>
                                    <w:t>LE</w:t>
                                  </w:r>
                                  <w:r w:rsidRPr="00A923C6">
                                    <w:rPr>
                                      <w:rFonts w:ascii="Arial" w:hAnsi="Arial" w:cs="Arial"/>
                                      <w:sz w:val="16"/>
                                      <w:szCs w:val="16"/>
                                      <w:lang w:val="hu-HU"/>
                                    </w:rPr>
                                    <w:t xml:space="preserve"> mit Etikett</w:t>
                                  </w:r>
                                </w:p>
                                <w:p w:rsidR="002C5030" w:rsidRDefault="002C5030" w:rsidP="002C5030"/>
                              </w:txbxContent>
                            </wps:txbx>
                            <wps:bodyPr rot="0" vert="horz" wrap="square" lIns="0" tIns="0" rIns="0" bIns="0" anchor="t" anchorCtr="0" upright="1">
                              <a:noAutofit/>
                            </wps:bodyPr>
                          </wps:wsp>
                        </wpg:grpSp>
                        <wpg:grpSp>
                          <wpg:cNvPr id="7" name="Group 758"/>
                          <wpg:cNvGrpSpPr>
                            <a:grpSpLocks/>
                          </wpg:cNvGrpSpPr>
                          <wpg:grpSpPr bwMode="auto">
                            <a:xfrm>
                              <a:off x="6594" y="5450"/>
                              <a:ext cx="2592" cy="1634"/>
                              <a:chOff x="6594" y="5450"/>
                              <a:chExt cx="2592" cy="1634"/>
                            </a:xfrm>
                          </wpg:grpSpPr>
                          <pic:pic xmlns:pic="http://schemas.openxmlformats.org/drawingml/2006/picture">
                            <pic:nvPicPr>
                              <pic:cNvPr id="8" name="Picture 29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594" y="5450"/>
                                <a:ext cx="2592" cy="1634"/>
                              </a:xfrm>
                              <a:prstGeom prst="rect">
                                <a:avLst/>
                              </a:prstGeom>
                              <a:extLst>
                                <a:ext uri="{909E8E84-426E-40DD-AFC4-6F175D3DCCD1}">
                                  <a14:hiddenFill xmlns:a14="http://schemas.microsoft.com/office/drawing/2010/main">
                                    <a:solidFill>
                                      <a:srgbClr val="FFFFFF"/>
                                    </a:solidFill>
                                  </a14:hiddenFill>
                                </a:ext>
                              </a:extLst>
                            </pic:spPr>
                          </pic:pic>
                          <wps:wsp>
                            <wps:cNvPr id="9" name="Text Box 298"/>
                            <wps:cNvSpPr txBox="1">
                              <a:spLocks noChangeArrowheads="1"/>
                            </wps:cNvSpPr>
                            <wps:spPr bwMode="auto">
                              <a:xfrm>
                                <a:off x="7879" y="6847"/>
                                <a:ext cx="1247" cy="204"/>
                              </a:xfrm>
                              <a:prstGeom prst="rect">
                                <a:avLst/>
                              </a:prstGeom>
                              <a:solidFill>
                                <a:schemeClr val="bg1">
                                  <a:lumMod val="100000"/>
                                  <a:lumOff val="0"/>
                                </a:schemeClr>
                              </a:solidFill>
                              <a:ln w="4445">
                                <a:solidFill>
                                  <a:srgbClr val="000000"/>
                                </a:solidFill>
                                <a:miter lim="800000"/>
                                <a:headEnd/>
                                <a:tailEnd/>
                              </a:ln>
                            </wps:spPr>
                            <wps:txbx>
                              <w:txbxContent>
                                <w:p w:rsidR="002C5030" w:rsidRPr="00A923C6" w:rsidRDefault="002C5030" w:rsidP="002C5030">
                                  <w:pPr>
                                    <w:spacing w:after="0"/>
                                    <w:jc w:val="center"/>
                                    <w:rPr>
                                      <w:rFonts w:ascii="Arial" w:hAnsi="Arial" w:cs="Arial"/>
                                      <w:sz w:val="16"/>
                                      <w:szCs w:val="16"/>
                                      <w:lang w:val="hu-HU"/>
                                    </w:rPr>
                                  </w:pPr>
                                  <w:r>
                                    <w:rPr>
                                      <w:rFonts w:ascii="Arial" w:hAnsi="Arial" w:cs="Arial"/>
                                      <w:sz w:val="16"/>
                                      <w:szCs w:val="16"/>
                                      <w:lang w:val="hu-HU"/>
                                    </w:rPr>
                                    <w:t>LE</w:t>
                                  </w:r>
                                  <w:r w:rsidRPr="00A923C6">
                                    <w:rPr>
                                      <w:rFonts w:ascii="Arial" w:hAnsi="Arial" w:cs="Arial"/>
                                      <w:sz w:val="16"/>
                                      <w:szCs w:val="16"/>
                                      <w:lang w:val="hu-HU"/>
                                    </w:rPr>
                                    <w:t xml:space="preserve"> ohne Etikett</w:t>
                                  </w:r>
                                </w:p>
                              </w:txbxContent>
                            </wps:txbx>
                            <wps:bodyPr rot="0" vert="horz" wrap="square" lIns="0" tIns="0" rIns="0" bIns="0" anchor="t" anchorCtr="0" upright="1">
                              <a:noAutofit/>
                            </wps:bodyPr>
                          </wps:wsp>
                        </wpg:grpSp>
                      </wpg:wgp>
                    </wpc:wpc>
                  </a:graphicData>
                </a:graphic>
                <wp14:sizeRelH relativeFrom="page">
                  <wp14:pctWidth>0</wp14:pctWidth>
                </wp14:sizeRelH>
                <wp14:sizeRelV relativeFrom="page">
                  <wp14:pctHeight>0</wp14:pctHeight>
                </wp14:sizeRelV>
              </wp:anchor>
            </w:drawing>
          </mc:Choice>
          <mc:Fallback>
            <w:pict>
              <v:group w14:anchorId="50F84560" id="Zeichenbereich 2" o:spid="_x0000_s1026" editas="canvas" style="position:absolute;left:0;text-align:left;margin-left:0;margin-top:27.85pt;width:116.25pt;height:153pt;z-index:251659264;mso-wrap-distance-left:0;mso-wrap-distance-top:2.85pt;mso-wrap-distance-right:9.05pt;mso-position-horizontal:left;mso-position-horizontal-relative:margin" coordsize="14763,19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">
                <v:shape id="_x0000_s1027" type="#_x0000_t75" style="position:absolute;width:14763;height:19431;visibility:visible;mso-wrap-style:square" filled="t">
                  <v:fill o:detectmouseclick="t"/>
                  <v:path o:connecttype="none"/>
                </v:shape>
                <v:group id="Group 759" o:spid="_x0000_s1028" style="position:absolute;width:14371;height:18676" coordorigin="6573,3679" coordsize="2631,3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group id="Group 757" o:spid="_x0000_s1029" style="position:absolute;left:6573;top:3679;width:2631;height:1661" coordorigin="6573,3679" coordsize="2631,1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Picture 528" o:spid="_x0000_s1030" type="#_x0000_t75" style="position:absolute;left:6573;top:3679;width:2631;height:1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">
                      <v:imagedata r:id="rId20" o:title=""/>
                    </v:shape>
                    <v:shapetype id="_x0000_t202" coordsize="21600,21600" o:spt="202" path="m,l,21600r21600,l21600,xe">
                      <v:stroke joinstyle="miter"/>
                      <v:path gradientshapeok="t" o:connecttype="rect"/>
                    </v:shapetype>
                    <v:shape id="Text Box 7" o:spid="_x0000_s1031" type="#_x0000_t202" style="position:absolute;left:7873;top:5127;width:1247;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" fillcolor="white [3212]" strokeweight=".35pt">
                      <v:textbox inset="0,0,0,0">
                        <w:txbxContent>
                          <w:p w:rsidR="002C5030" w:rsidRPr="00A923C6" w:rsidRDefault="002C5030" w:rsidP="002C5030">
                            <w:pPr>
                              <w:spacing w:after="0"/>
                              <w:jc w:val="center"/>
                              <w:rPr>
                                <w:rFonts w:ascii="Arial" w:hAnsi="Arial" w:cs="Arial"/>
                                <w:sz w:val="16"/>
                                <w:szCs w:val="16"/>
                                <w:lang w:val="hu-HU"/>
                              </w:rPr>
                            </w:pPr>
                            <w:r>
                              <w:rPr>
                                <w:rFonts w:ascii="Arial" w:hAnsi="Arial" w:cs="Arial"/>
                                <w:sz w:val="16"/>
                                <w:szCs w:val="16"/>
                                <w:lang w:val="hu-HU"/>
                              </w:rPr>
                              <w:t>LE</w:t>
                            </w:r>
                            <w:r w:rsidRPr="00A923C6">
                              <w:rPr>
                                <w:rFonts w:ascii="Arial" w:hAnsi="Arial" w:cs="Arial"/>
                                <w:sz w:val="16"/>
                                <w:szCs w:val="16"/>
                                <w:lang w:val="hu-HU"/>
                              </w:rPr>
                              <w:t xml:space="preserve"> mit Etikett</w:t>
                            </w:r>
                          </w:p>
                          <w:p w:rsidR="002C5030" w:rsidRDefault="002C5030" w:rsidP="002C5030"/>
                        </w:txbxContent>
                      </v:textbox>
                    </v:shape>
                  </v:group>
                  <v:group id="Group 758" o:spid="_x0000_s1032" style="position:absolute;left:6594;top:5450;width:2592;height:1634" coordorigin="6594,5450" coordsize="2592,1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Picture 297" o:spid="_x0000_s1033" type="#_x0000_t75" style="position:absolute;left:6594;top:5450;width:2592;height:1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">
                      <v:imagedata r:id="rId21" o:title=""/>
                    </v:shape>
                    <v:shape id="Text Box 298" o:spid="_x0000_s1034" type="#_x0000_t202" style="position:absolute;left:7879;top:6847;width:1247;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" fillcolor="white [3212]" strokeweight=".35pt">
                      <v:textbox inset="0,0,0,0">
                        <w:txbxContent>
                          <w:p w:rsidR="002C5030" w:rsidRPr="00A923C6" w:rsidRDefault="002C5030" w:rsidP="002C5030">
                            <w:pPr>
                              <w:spacing w:after="0"/>
                              <w:jc w:val="center"/>
                              <w:rPr>
                                <w:rFonts w:ascii="Arial" w:hAnsi="Arial" w:cs="Arial"/>
                                <w:sz w:val="16"/>
                                <w:szCs w:val="16"/>
                                <w:lang w:val="hu-HU"/>
                              </w:rPr>
                            </w:pPr>
                            <w:r>
                              <w:rPr>
                                <w:rFonts w:ascii="Arial" w:hAnsi="Arial" w:cs="Arial"/>
                                <w:sz w:val="16"/>
                                <w:szCs w:val="16"/>
                                <w:lang w:val="hu-HU"/>
                              </w:rPr>
                              <w:t>LE</w:t>
                            </w:r>
                            <w:r w:rsidRPr="00A923C6">
                              <w:rPr>
                                <w:rFonts w:ascii="Arial" w:hAnsi="Arial" w:cs="Arial"/>
                                <w:sz w:val="16"/>
                                <w:szCs w:val="16"/>
                                <w:lang w:val="hu-HU"/>
                              </w:rPr>
                              <w:t xml:space="preserve"> ohne Etikett</w:t>
                            </w:r>
                          </w:p>
                        </w:txbxContent>
                      </v:textbox>
                    </v:shape>
                  </v:group>
                </v:group>
                <w10:wrap type="square" anchorx="margin"/>
              </v:group>
            </w:pict>
          </mc:Fallback>
        </mc:AlternateContent>
      </w:r>
      <w:r w:rsidR="002646C2" w:rsidRPr="000152E3">
        <w:rPr>
          <w:noProof/>
          <w:spacing w:val="-2"/>
        </w:rPr>
        <w:t>The arrangement of images in the text can be realized in a variety of ways.</w:t>
      </w:r>
      <w:r w:rsidR="002646C2" w:rsidRPr="000152E3">
        <w:rPr>
          <w:spacing w:val="-2"/>
        </w:rPr>
        <w:t xml:space="preserve"> Nam liber </w:t>
      </w:r>
      <w:proofErr w:type="spellStart"/>
      <w:r w:rsidR="002646C2" w:rsidRPr="000152E3">
        <w:rPr>
          <w:spacing w:val="-2"/>
        </w:rPr>
        <w:t>tempor</w:t>
      </w:r>
      <w:proofErr w:type="spellEnd"/>
      <w:r w:rsidR="002646C2" w:rsidRPr="000152E3">
        <w:rPr>
          <w:spacing w:val="-2"/>
        </w:rPr>
        <w:t xml:space="preserve"> cum </w:t>
      </w:r>
      <w:proofErr w:type="spellStart"/>
      <w:r w:rsidR="002646C2" w:rsidRPr="000152E3">
        <w:rPr>
          <w:spacing w:val="-2"/>
        </w:rPr>
        <w:t>soluta</w:t>
      </w:r>
      <w:proofErr w:type="spellEnd"/>
      <w:r w:rsidR="002646C2" w:rsidRPr="000152E3">
        <w:rPr>
          <w:spacing w:val="-2"/>
        </w:rPr>
        <w:t xml:space="preserve"> nobis </w:t>
      </w:r>
      <w:proofErr w:type="spellStart"/>
      <w:r w:rsidR="002646C2" w:rsidRPr="000152E3">
        <w:rPr>
          <w:spacing w:val="-2"/>
        </w:rPr>
        <w:t>eleifend</w:t>
      </w:r>
      <w:proofErr w:type="spellEnd"/>
      <w:r w:rsidR="002646C2" w:rsidRPr="000152E3">
        <w:rPr>
          <w:spacing w:val="-2"/>
        </w:rPr>
        <w:t xml:space="preserve"> </w:t>
      </w:r>
      <w:proofErr w:type="spellStart"/>
      <w:r w:rsidR="002646C2" w:rsidRPr="000152E3">
        <w:rPr>
          <w:spacing w:val="-2"/>
        </w:rPr>
        <w:t>congue</w:t>
      </w:r>
      <w:proofErr w:type="spellEnd"/>
      <w:r w:rsidR="002646C2" w:rsidRPr="000152E3">
        <w:rPr>
          <w:spacing w:val="-2"/>
        </w:rPr>
        <w:t xml:space="preserve"> cum </w:t>
      </w:r>
      <w:proofErr w:type="spellStart"/>
      <w:r w:rsidR="002646C2" w:rsidRPr="000152E3">
        <w:rPr>
          <w:spacing w:val="-2"/>
        </w:rPr>
        <w:t>soluta</w:t>
      </w:r>
      <w:proofErr w:type="spellEnd"/>
      <w:r w:rsidR="002646C2" w:rsidRPr="000152E3">
        <w:rPr>
          <w:spacing w:val="-2"/>
        </w:rPr>
        <w:t xml:space="preserve"> </w:t>
      </w:r>
      <w:proofErr w:type="spellStart"/>
      <w:r w:rsidR="002646C2" w:rsidRPr="000152E3">
        <w:rPr>
          <w:spacing w:val="-2"/>
        </w:rPr>
        <w:t>wesdr</w:t>
      </w:r>
      <w:proofErr w:type="spellEnd"/>
      <w:r w:rsidR="002646C2" w:rsidRPr="000152E3">
        <w:rPr>
          <w:spacing w:val="-2"/>
        </w:rPr>
        <w:t xml:space="preserve"> in a </w:t>
      </w:r>
      <w:proofErr w:type="spellStart"/>
      <w:proofErr w:type="gramStart"/>
      <w:r w:rsidR="002646C2" w:rsidRPr="000152E3">
        <w:rPr>
          <w:spacing w:val="-2"/>
        </w:rPr>
        <w:t>releifend.Lorem</w:t>
      </w:r>
      <w:proofErr w:type="spellEnd"/>
      <w:proofErr w:type="gramEnd"/>
      <w:r w:rsidR="002646C2" w:rsidRPr="000152E3">
        <w:rPr>
          <w:spacing w:val="-2"/>
        </w:rPr>
        <w:t xml:space="preserve"> ipsum dolor sit </w:t>
      </w:r>
      <w:proofErr w:type="spellStart"/>
      <w:r w:rsidR="002646C2" w:rsidRPr="000152E3">
        <w:rPr>
          <w:spacing w:val="-2"/>
        </w:rPr>
        <w:t>amet</w:t>
      </w:r>
      <w:proofErr w:type="spellEnd"/>
      <w:r w:rsidR="002646C2" w:rsidRPr="000152E3">
        <w:rPr>
          <w:spacing w:val="-2"/>
        </w:rPr>
        <w:t xml:space="preserve">, </w:t>
      </w:r>
      <w:proofErr w:type="spellStart"/>
      <w:r w:rsidR="002646C2" w:rsidRPr="000152E3">
        <w:rPr>
          <w:spacing w:val="-2"/>
        </w:rPr>
        <w:t>consec-tetuer</w:t>
      </w:r>
      <w:proofErr w:type="spellEnd"/>
      <w:r w:rsidR="002646C2" w:rsidRPr="000152E3">
        <w:rPr>
          <w:spacing w:val="-2"/>
        </w:rPr>
        <w:t xml:space="preserve"> </w:t>
      </w:r>
      <w:proofErr w:type="spellStart"/>
      <w:r w:rsidR="002646C2" w:rsidRPr="000152E3">
        <w:rPr>
          <w:spacing w:val="-2"/>
        </w:rPr>
        <w:t>adipiscing</w:t>
      </w:r>
      <w:proofErr w:type="spellEnd"/>
      <w:r w:rsidR="002646C2" w:rsidRPr="000152E3">
        <w:rPr>
          <w:spacing w:val="-2"/>
        </w:rPr>
        <w:t xml:space="preserve"> </w:t>
      </w:r>
      <w:proofErr w:type="spellStart"/>
      <w:r w:rsidR="002646C2" w:rsidRPr="000152E3">
        <w:rPr>
          <w:spacing w:val="-2"/>
        </w:rPr>
        <w:t>elit</w:t>
      </w:r>
      <w:proofErr w:type="spellEnd"/>
      <w:r w:rsidR="002646C2" w:rsidRPr="000152E3">
        <w:rPr>
          <w:spacing w:val="-2"/>
        </w:rPr>
        <w:t xml:space="preserve">, sed diam </w:t>
      </w:r>
      <w:proofErr w:type="spellStart"/>
      <w:r w:rsidR="002646C2" w:rsidRPr="000152E3">
        <w:rPr>
          <w:spacing w:val="-2"/>
        </w:rPr>
        <w:t>nonummy</w:t>
      </w:r>
      <w:proofErr w:type="spellEnd"/>
      <w:r w:rsidR="002646C2" w:rsidRPr="000152E3">
        <w:rPr>
          <w:spacing w:val="-2"/>
        </w:rPr>
        <w:t xml:space="preserve"> </w:t>
      </w:r>
      <w:proofErr w:type="spellStart"/>
      <w:r w:rsidR="002646C2" w:rsidRPr="000152E3">
        <w:rPr>
          <w:spacing w:val="-2"/>
        </w:rPr>
        <w:t>nibh</w:t>
      </w:r>
      <w:proofErr w:type="spellEnd"/>
      <w:r w:rsidR="002646C2" w:rsidRPr="000152E3">
        <w:rPr>
          <w:spacing w:val="-2"/>
        </w:rPr>
        <w:t xml:space="preserve"> </w:t>
      </w:r>
      <w:proofErr w:type="spellStart"/>
      <w:r w:rsidR="002646C2" w:rsidRPr="000152E3">
        <w:rPr>
          <w:spacing w:val="-2"/>
        </w:rPr>
        <w:t>euismod</w:t>
      </w:r>
      <w:proofErr w:type="spellEnd"/>
      <w:r w:rsidR="002646C2" w:rsidRPr="000152E3">
        <w:rPr>
          <w:spacing w:val="-2"/>
        </w:rPr>
        <w:t xml:space="preserve"> </w:t>
      </w:r>
      <w:proofErr w:type="spellStart"/>
      <w:r w:rsidR="002646C2" w:rsidRPr="000152E3">
        <w:rPr>
          <w:spacing w:val="-2"/>
        </w:rPr>
        <w:t>tincidunt</w:t>
      </w:r>
      <w:proofErr w:type="spellEnd"/>
      <w:r w:rsidR="002646C2" w:rsidRPr="000152E3">
        <w:rPr>
          <w:spacing w:val="-2"/>
        </w:rPr>
        <w:t xml:space="preserve"> </w:t>
      </w:r>
      <w:proofErr w:type="spellStart"/>
      <w:r w:rsidR="002646C2" w:rsidRPr="000152E3">
        <w:rPr>
          <w:spacing w:val="-2"/>
        </w:rPr>
        <w:t>ut</w:t>
      </w:r>
      <w:proofErr w:type="spellEnd"/>
      <w:r w:rsidR="002646C2" w:rsidRPr="000152E3">
        <w:rPr>
          <w:spacing w:val="-2"/>
        </w:rPr>
        <w:t xml:space="preserve"> </w:t>
      </w:r>
      <w:proofErr w:type="spellStart"/>
      <w:r w:rsidR="002646C2" w:rsidRPr="000152E3">
        <w:rPr>
          <w:spacing w:val="-2"/>
        </w:rPr>
        <w:t>laoreet</w:t>
      </w:r>
      <w:proofErr w:type="spellEnd"/>
      <w:r w:rsidR="002646C2" w:rsidRPr="000152E3">
        <w:rPr>
          <w:spacing w:val="-2"/>
        </w:rPr>
        <w:t xml:space="preserve"> dolore magna </w:t>
      </w:r>
      <w:proofErr w:type="spellStart"/>
      <w:r w:rsidR="002646C2" w:rsidRPr="000152E3">
        <w:rPr>
          <w:spacing w:val="-2"/>
        </w:rPr>
        <w:t>aliquam</w:t>
      </w:r>
      <w:proofErr w:type="spellEnd"/>
      <w:r w:rsidR="002646C2" w:rsidRPr="000152E3">
        <w:rPr>
          <w:spacing w:val="-2"/>
        </w:rPr>
        <w:t xml:space="preserve"> </w:t>
      </w:r>
      <w:proofErr w:type="spellStart"/>
      <w:r w:rsidR="002646C2" w:rsidRPr="000152E3">
        <w:rPr>
          <w:spacing w:val="-2"/>
        </w:rPr>
        <w:t>erat</w:t>
      </w:r>
      <w:proofErr w:type="spellEnd"/>
      <w:r w:rsidR="002646C2" w:rsidRPr="000152E3">
        <w:rPr>
          <w:spacing w:val="-2"/>
        </w:rPr>
        <w:t xml:space="preserve"> </w:t>
      </w:r>
      <w:proofErr w:type="spellStart"/>
      <w:r w:rsidR="002646C2" w:rsidRPr="000152E3">
        <w:rPr>
          <w:spacing w:val="-2"/>
        </w:rPr>
        <w:t>volutpat</w:t>
      </w:r>
      <w:proofErr w:type="spellEnd"/>
      <w:r w:rsidR="002646C2" w:rsidRPr="000152E3">
        <w:rPr>
          <w:spacing w:val="-2"/>
        </w:rPr>
        <w:t xml:space="preserve">. Ut </w:t>
      </w:r>
      <w:proofErr w:type="spellStart"/>
      <w:r w:rsidR="002646C2" w:rsidRPr="000152E3">
        <w:rPr>
          <w:spacing w:val="-2"/>
        </w:rPr>
        <w:t>wisi</w:t>
      </w:r>
      <w:proofErr w:type="spellEnd"/>
      <w:r w:rsidR="002646C2" w:rsidRPr="000152E3">
        <w:rPr>
          <w:spacing w:val="-2"/>
        </w:rPr>
        <w:t xml:space="preserve"> </w:t>
      </w:r>
      <w:proofErr w:type="spellStart"/>
      <w:r w:rsidR="002646C2" w:rsidRPr="000152E3">
        <w:rPr>
          <w:spacing w:val="-2"/>
        </w:rPr>
        <w:t>enim</w:t>
      </w:r>
      <w:proofErr w:type="spellEnd"/>
      <w:r w:rsidR="002646C2" w:rsidRPr="000152E3">
        <w:rPr>
          <w:spacing w:val="-2"/>
        </w:rPr>
        <w:t xml:space="preserve"> ad minim </w:t>
      </w:r>
      <w:proofErr w:type="spellStart"/>
      <w:r w:rsidR="002646C2" w:rsidRPr="000152E3">
        <w:rPr>
          <w:spacing w:val="-2"/>
        </w:rPr>
        <w:t>veniam</w:t>
      </w:r>
      <w:proofErr w:type="spellEnd"/>
      <w:r w:rsidR="002646C2" w:rsidRPr="000152E3">
        <w:rPr>
          <w:spacing w:val="-2"/>
        </w:rPr>
        <w:t xml:space="preserve">, </w:t>
      </w:r>
      <w:proofErr w:type="spellStart"/>
      <w:r w:rsidR="002646C2" w:rsidRPr="000152E3">
        <w:rPr>
          <w:spacing w:val="-2"/>
        </w:rPr>
        <w:t>quis</w:t>
      </w:r>
      <w:proofErr w:type="spellEnd"/>
      <w:r w:rsidR="002646C2" w:rsidRPr="000152E3">
        <w:rPr>
          <w:spacing w:val="-2"/>
        </w:rPr>
        <w:t xml:space="preserve"> </w:t>
      </w:r>
      <w:proofErr w:type="spellStart"/>
      <w:r w:rsidR="002646C2" w:rsidRPr="000152E3">
        <w:rPr>
          <w:spacing w:val="-2"/>
        </w:rPr>
        <w:t>nostrud</w:t>
      </w:r>
      <w:proofErr w:type="spellEnd"/>
      <w:r w:rsidR="002646C2" w:rsidRPr="000152E3">
        <w:rPr>
          <w:spacing w:val="-2"/>
        </w:rPr>
        <w:t xml:space="preserve"> </w:t>
      </w:r>
      <w:proofErr w:type="spellStart"/>
      <w:r w:rsidR="002646C2" w:rsidRPr="000152E3">
        <w:rPr>
          <w:spacing w:val="-2"/>
        </w:rPr>
        <w:t>exerci</w:t>
      </w:r>
      <w:proofErr w:type="spellEnd"/>
      <w:r w:rsidR="002646C2" w:rsidRPr="000152E3">
        <w:rPr>
          <w:spacing w:val="-2"/>
        </w:rPr>
        <w:t xml:space="preserve"> </w:t>
      </w:r>
      <w:proofErr w:type="spellStart"/>
      <w:r w:rsidR="002646C2" w:rsidRPr="000152E3">
        <w:rPr>
          <w:spacing w:val="-2"/>
        </w:rPr>
        <w:t>tation</w:t>
      </w:r>
      <w:proofErr w:type="spellEnd"/>
      <w:r w:rsidR="002646C2" w:rsidRPr="000152E3">
        <w:rPr>
          <w:spacing w:val="-2"/>
        </w:rPr>
        <w:t xml:space="preserve"> </w:t>
      </w:r>
      <w:proofErr w:type="spellStart"/>
      <w:r w:rsidR="002646C2" w:rsidRPr="000152E3">
        <w:rPr>
          <w:spacing w:val="-2"/>
        </w:rPr>
        <w:t>ullamcorper</w:t>
      </w:r>
      <w:proofErr w:type="spellEnd"/>
      <w:r w:rsidR="002646C2" w:rsidRPr="000152E3">
        <w:rPr>
          <w:spacing w:val="-2"/>
        </w:rPr>
        <w:t xml:space="preserve"> </w:t>
      </w:r>
      <w:proofErr w:type="spellStart"/>
      <w:r w:rsidR="002646C2" w:rsidRPr="000152E3">
        <w:rPr>
          <w:spacing w:val="-2"/>
        </w:rPr>
        <w:t>suscipit</w:t>
      </w:r>
      <w:proofErr w:type="spellEnd"/>
      <w:r w:rsidR="002646C2" w:rsidRPr="000152E3">
        <w:rPr>
          <w:spacing w:val="-2"/>
        </w:rPr>
        <w:t xml:space="preserve"> </w:t>
      </w:r>
      <w:proofErr w:type="spellStart"/>
      <w:r w:rsidR="002646C2" w:rsidRPr="000152E3">
        <w:rPr>
          <w:spacing w:val="-2"/>
        </w:rPr>
        <w:t>lobortis</w:t>
      </w:r>
      <w:proofErr w:type="spellEnd"/>
      <w:r w:rsidR="002646C2" w:rsidRPr="000152E3">
        <w:rPr>
          <w:spacing w:val="-2"/>
        </w:rPr>
        <w:t xml:space="preserve"> </w:t>
      </w:r>
      <w:proofErr w:type="spellStart"/>
      <w:r w:rsidR="002646C2" w:rsidRPr="000152E3">
        <w:rPr>
          <w:spacing w:val="-2"/>
        </w:rPr>
        <w:t>nisl</w:t>
      </w:r>
      <w:proofErr w:type="spellEnd"/>
      <w:r w:rsidR="002646C2" w:rsidRPr="000152E3">
        <w:rPr>
          <w:spacing w:val="-2"/>
        </w:rPr>
        <w:t xml:space="preserve"> </w:t>
      </w:r>
      <w:proofErr w:type="spellStart"/>
      <w:r w:rsidR="002646C2" w:rsidRPr="000152E3">
        <w:rPr>
          <w:spacing w:val="-2"/>
        </w:rPr>
        <w:t>ut</w:t>
      </w:r>
      <w:proofErr w:type="spellEnd"/>
      <w:r w:rsidR="002646C2" w:rsidRPr="000152E3">
        <w:rPr>
          <w:spacing w:val="-2"/>
        </w:rPr>
        <w:t xml:space="preserve"> </w:t>
      </w:r>
      <w:proofErr w:type="spellStart"/>
      <w:r w:rsidR="002646C2" w:rsidRPr="000152E3">
        <w:rPr>
          <w:spacing w:val="-2"/>
        </w:rPr>
        <w:t>aliquip</w:t>
      </w:r>
      <w:proofErr w:type="spellEnd"/>
      <w:r w:rsidR="002646C2" w:rsidRPr="000152E3">
        <w:rPr>
          <w:spacing w:val="-2"/>
        </w:rPr>
        <w:t xml:space="preserve"> ex </w:t>
      </w:r>
      <w:proofErr w:type="spellStart"/>
      <w:r w:rsidR="002646C2" w:rsidRPr="000152E3">
        <w:rPr>
          <w:spacing w:val="-2"/>
        </w:rPr>
        <w:t>ea</w:t>
      </w:r>
      <w:proofErr w:type="spellEnd"/>
      <w:r w:rsidR="002646C2" w:rsidRPr="000152E3">
        <w:rPr>
          <w:spacing w:val="-2"/>
        </w:rPr>
        <w:t xml:space="preserve"> </w:t>
      </w:r>
      <w:proofErr w:type="spellStart"/>
      <w:r w:rsidR="002646C2" w:rsidRPr="000152E3">
        <w:rPr>
          <w:spacing w:val="-2"/>
        </w:rPr>
        <w:t>commodo</w:t>
      </w:r>
      <w:proofErr w:type="spellEnd"/>
      <w:r w:rsidR="002646C2" w:rsidRPr="000152E3">
        <w:rPr>
          <w:spacing w:val="-2"/>
        </w:rPr>
        <w:t xml:space="preserve"> </w:t>
      </w:r>
      <w:proofErr w:type="spellStart"/>
      <w:r w:rsidR="002646C2" w:rsidRPr="000152E3">
        <w:rPr>
          <w:spacing w:val="-2"/>
        </w:rPr>
        <w:t>con</w:t>
      </w:r>
      <w:r w:rsidR="002646C2" w:rsidRPr="002C5030">
        <w:t>sequat</w:t>
      </w:r>
      <w:proofErr w:type="spellEnd"/>
      <w:r w:rsidR="002646C2" w:rsidRPr="002C5030">
        <w:t xml:space="preserve">. </w:t>
      </w:r>
    </w:p>
    <w:p w:rsidR="002646C2" w:rsidRPr="001C4C82" w:rsidRDefault="002646C2" w:rsidP="001C4C82">
      <w:pPr>
        <w:pStyle w:val="LJFigureEN"/>
        <w:rPr>
          <w:lang w:val="de-DE"/>
        </w:rPr>
      </w:pPr>
      <w:r w:rsidRPr="001C4C82">
        <w:rPr>
          <w:lang w:val="de-DE"/>
        </w:rPr>
        <w:t>Bilder von Ladeeinheiten mit und ohne Etikett</w:t>
      </w:r>
    </w:p>
    <w:p w:rsidR="00F06341" w:rsidRPr="008A0486" w:rsidRDefault="00F06341" w:rsidP="00F06341">
      <w:pPr>
        <w:pStyle w:val="LJGraphicsposition"/>
        <w:rPr>
          <w:lang w:val="de-DE"/>
        </w:rPr>
      </w:pPr>
    </w:p>
    <w:p w:rsidR="00E01695" w:rsidRPr="002C5030" w:rsidRDefault="002646C2" w:rsidP="002646C2">
      <w:pPr>
        <w:pStyle w:val="LJBodyDE"/>
        <w:rPr>
          <w:lang w:val="en-US"/>
        </w:rPr>
      </w:pPr>
      <w:r w:rsidRPr="002C5030">
        <w:rPr>
          <w:lang w:val="en-US"/>
        </w:rPr>
        <w:t xml:space="preserve">Nam liber </w:t>
      </w:r>
      <w:proofErr w:type="spellStart"/>
      <w:r w:rsidRPr="002C5030">
        <w:rPr>
          <w:lang w:val="en-US"/>
        </w:rPr>
        <w:t>tempor</w:t>
      </w:r>
      <w:proofErr w:type="spellEnd"/>
      <w:r w:rsidRPr="002C5030">
        <w:rPr>
          <w:lang w:val="en-US"/>
        </w:rPr>
        <w:t xml:space="preserve"> cum </w:t>
      </w:r>
      <w:proofErr w:type="spellStart"/>
      <w:r w:rsidRPr="002C5030">
        <w:rPr>
          <w:lang w:val="en-US"/>
        </w:rPr>
        <w:t>soluta</w:t>
      </w:r>
      <w:proofErr w:type="spellEnd"/>
      <w:r w:rsidRPr="002C5030">
        <w:rPr>
          <w:lang w:val="en-US"/>
        </w:rPr>
        <w:t xml:space="preserve"> nobis </w:t>
      </w:r>
      <w:proofErr w:type="spellStart"/>
      <w:r w:rsidRPr="002C5030">
        <w:rPr>
          <w:lang w:val="en-US"/>
        </w:rPr>
        <w:t>eleifend</w:t>
      </w:r>
      <w:proofErr w:type="spellEnd"/>
      <w:r w:rsidRPr="002C5030">
        <w:rPr>
          <w:lang w:val="en-US"/>
        </w:rPr>
        <w:t xml:space="preserve"> </w:t>
      </w:r>
      <w:proofErr w:type="spellStart"/>
      <w:r w:rsidRPr="002C5030">
        <w:rPr>
          <w:lang w:val="en-US"/>
        </w:rPr>
        <w:t>congue</w:t>
      </w:r>
      <w:proofErr w:type="spellEnd"/>
      <w:r w:rsidRPr="002C5030">
        <w:rPr>
          <w:lang w:val="en-US"/>
        </w:rPr>
        <w:t xml:space="preserve"> cum </w:t>
      </w:r>
      <w:proofErr w:type="spellStart"/>
      <w:r w:rsidRPr="002C5030">
        <w:rPr>
          <w:lang w:val="en-US"/>
        </w:rPr>
        <w:t>soluta</w:t>
      </w:r>
      <w:proofErr w:type="spellEnd"/>
      <w:r w:rsidRPr="002C5030">
        <w:rPr>
          <w:lang w:val="en-US"/>
        </w:rPr>
        <w:t xml:space="preserve"> </w:t>
      </w:r>
      <w:proofErr w:type="spellStart"/>
      <w:r w:rsidRPr="002C5030">
        <w:rPr>
          <w:lang w:val="en-US"/>
        </w:rPr>
        <w:t>wesdr</w:t>
      </w:r>
      <w:proofErr w:type="spellEnd"/>
      <w:r w:rsidRPr="002C5030">
        <w:rPr>
          <w:lang w:val="en-US"/>
        </w:rPr>
        <w:t xml:space="preserve"> in a </w:t>
      </w:r>
      <w:proofErr w:type="spellStart"/>
      <w:proofErr w:type="gramStart"/>
      <w:r w:rsidRPr="002C5030">
        <w:rPr>
          <w:lang w:val="en-US"/>
        </w:rPr>
        <w:t>releifend.Lorem</w:t>
      </w:r>
      <w:proofErr w:type="spellEnd"/>
      <w:proofErr w:type="gramEnd"/>
      <w:r w:rsidRPr="002C5030">
        <w:rPr>
          <w:lang w:val="en-US"/>
        </w:rPr>
        <w:t xml:space="preserve"> ipsum dolor sit </w:t>
      </w:r>
      <w:proofErr w:type="spellStart"/>
      <w:r w:rsidRPr="002C5030">
        <w:rPr>
          <w:lang w:val="en-US"/>
        </w:rPr>
        <w:t>amet</w:t>
      </w:r>
      <w:proofErr w:type="spellEnd"/>
      <w:r w:rsidRPr="002C5030">
        <w:rPr>
          <w:lang w:val="en-US"/>
        </w:rPr>
        <w:t xml:space="preserve">, </w:t>
      </w:r>
      <w:proofErr w:type="spellStart"/>
      <w:r w:rsidRPr="002C5030">
        <w:rPr>
          <w:lang w:val="en-US"/>
        </w:rPr>
        <w:t>consec-tetuer</w:t>
      </w:r>
      <w:proofErr w:type="spellEnd"/>
      <w:r w:rsidRPr="002C5030">
        <w:rPr>
          <w:lang w:val="en-US"/>
        </w:rPr>
        <w:t xml:space="preserve"> </w:t>
      </w:r>
      <w:proofErr w:type="spellStart"/>
      <w:r w:rsidRPr="002C5030">
        <w:rPr>
          <w:lang w:val="en-US"/>
        </w:rPr>
        <w:t>adipiscing</w:t>
      </w:r>
      <w:proofErr w:type="spellEnd"/>
      <w:r w:rsidRPr="002C5030">
        <w:rPr>
          <w:lang w:val="en-US"/>
        </w:rPr>
        <w:t xml:space="preserve"> </w:t>
      </w:r>
      <w:proofErr w:type="spellStart"/>
      <w:r w:rsidRPr="002C5030">
        <w:rPr>
          <w:lang w:val="en-US"/>
        </w:rPr>
        <w:t>elit</w:t>
      </w:r>
      <w:proofErr w:type="spellEnd"/>
      <w:r w:rsidRPr="002C5030">
        <w:rPr>
          <w:lang w:val="en-US"/>
        </w:rPr>
        <w:t xml:space="preserve">, sed diam </w:t>
      </w:r>
      <w:proofErr w:type="spellStart"/>
      <w:r w:rsidRPr="002C5030">
        <w:rPr>
          <w:lang w:val="en-US"/>
        </w:rPr>
        <w:t>nonummy</w:t>
      </w:r>
      <w:proofErr w:type="spellEnd"/>
      <w:r w:rsidRPr="002C5030">
        <w:rPr>
          <w:lang w:val="en-US"/>
        </w:rPr>
        <w:t xml:space="preserve"> </w:t>
      </w:r>
      <w:proofErr w:type="spellStart"/>
      <w:r w:rsidRPr="002C5030">
        <w:rPr>
          <w:lang w:val="en-US"/>
        </w:rPr>
        <w:t>nibh</w:t>
      </w:r>
      <w:proofErr w:type="spellEnd"/>
      <w:r w:rsidRPr="002C5030">
        <w:rPr>
          <w:lang w:val="en-US"/>
        </w:rPr>
        <w:t xml:space="preserve"> </w:t>
      </w:r>
      <w:proofErr w:type="spellStart"/>
      <w:r w:rsidRPr="002C5030">
        <w:rPr>
          <w:lang w:val="en-US"/>
        </w:rPr>
        <w:t>euismod</w:t>
      </w:r>
      <w:proofErr w:type="spellEnd"/>
      <w:r w:rsidRPr="002C5030">
        <w:rPr>
          <w:lang w:val="en-US"/>
        </w:rPr>
        <w:t xml:space="preserve"> </w:t>
      </w:r>
      <w:proofErr w:type="spellStart"/>
      <w:r w:rsidRPr="002C5030">
        <w:rPr>
          <w:lang w:val="en-US"/>
        </w:rPr>
        <w:t>tincidunt</w:t>
      </w:r>
      <w:proofErr w:type="spellEnd"/>
      <w:r w:rsidRPr="002C5030">
        <w:rPr>
          <w:lang w:val="en-US"/>
        </w:rPr>
        <w:t xml:space="preserve"> </w:t>
      </w:r>
      <w:proofErr w:type="spellStart"/>
      <w:r w:rsidRPr="002C5030">
        <w:rPr>
          <w:lang w:val="en-US"/>
        </w:rPr>
        <w:t>ut</w:t>
      </w:r>
      <w:proofErr w:type="spellEnd"/>
      <w:r w:rsidRPr="002C5030">
        <w:rPr>
          <w:lang w:val="en-US"/>
        </w:rPr>
        <w:t xml:space="preserve"> </w:t>
      </w:r>
      <w:proofErr w:type="spellStart"/>
      <w:r w:rsidRPr="002C5030">
        <w:rPr>
          <w:lang w:val="en-US"/>
        </w:rPr>
        <w:t>laoreet</w:t>
      </w:r>
      <w:proofErr w:type="spellEnd"/>
      <w:r w:rsidRPr="002C5030">
        <w:rPr>
          <w:lang w:val="en-US"/>
        </w:rPr>
        <w:t xml:space="preserve"> dolore magna </w:t>
      </w:r>
      <w:proofErr w:type="spellStart"/>
      <w:r w:rsidRPr="002C5030">
        <w:rPr>
          <w:lang w:val="en-US"/>
        </w:rPr>
        <w:t>aliquam</w:t>
      </w:r>
      <w:proofErr w:type="spellEnd"/>
      <w:r w:rsidRPr="002C5030">
        <w:rPr>
          <w:lang w:val="en-US"/>
        </w:rPr>
        <w:t xml:space="preserve"> </w:t>
      </w:r>
      <w:proofErr w:type="spellStart"/>
      <w:r w:rsidRPr="002C5030">
        <w:rPr>
          <w:lang w:val="en-US"/>
        </w:rPr>
        <w:t>erat</w:t>
      </w:r>
      <w:proofErr w:type="spellEnd"/>
      <w:r w:rsidRPr="002C5030">
        <w:rPr>
          <w:lang w:val="en-US"/>
        </w:rPr>
        <w:t xml:space="preserve"> </w:t>
      </w:r>
      <w:proofErr w:type="spellStart"/>
      <w:r w:rsidRPr="002C5030">
        <w:rPr>
          <w:lang w:val="en-US"/>
        </w:rPr>
        <w:t>volutpat</w:t>
      </w:r>
      <w:proofErr w:type="spellEnd"/>
      <w:r w:rsidRPr="002C5030">
        <w:rPr>
          <w:lang w:val="en-US"/>
        </w:rPr>
        <w:t>.</w:t>
      </w:r>
      <w:r w:rsidR="00F06341">
        <w:rPr>
          <w:lang w:val="en-US"/>
        </w:rPr>
        <w:t xml:space="preserve"> </w:t>
      </w:r>
      <w:r w:rsidR="00E01695" w:rsidRPr="00901165">
        <w:rPr>
          <w:lang w:val="en-US"/>
        </w:rPr>
        <w:t xml:space="preserve">Ut </w:t>
      </w:r>
      <w:proofErr w:type="spellStart"/>
      <w:r w:rsidR="00E01695" w:rsidRPr="00901165">
        <w:rPr>
          <w:lang w:val="en-US"/>
        </w:rPr>
        <w:t>wisi</w:t>
      </w:r>
      <w:proofErr w:type="spellEnd"/>
      <w:r w:rsidR="00E01695" w:rsidRPr="00901165">
        <w:rPr>
          <w:lang w:val="en-US"/>
        </w:rPr>
        <w:t xml:space="preserve"> </w:t>
      </w:r>
      <w:proofErr w:type="spellStart"/>
      <w:r w:rsidR="00E01695" w:rsidRPr="00901165">
        <w:rPr>
          <w:lang w:val="en-US"/>
        </w:rPr>
        <w:t>enim</w:t>
      </w:r>
      <w:proofErr w:type="spellEnd"/>
      <w:r w:rsidR="00E01695" w:rsidRPr="00901165">
        <w:rPr>
          <w:lang w:val="en-US"/>
        </w:rPr>
        <w:t xml:space="preserve"> ad minim </w:t>
      </w:r>
      <w:proofErr w:type="spellStart"/>
      <w:r w:rsidR="00E01695" w:rsidRPr="00901165">
        <w:rPr>
          <w:lang w:val="en-US"/>
        </w:rPr>
        <w:t>veniam</w:t>
      </w:r>
      <w:proofErr w:type="spellEnd"/>
      <w:r w:rsidR="00E01695" w:rsidRPr="00901165">
        <w:rPr>
          <w:lang w:val="en-US"/>
        </w:rPr>
        <w:t xml:space="preserve">, </w:t>
      </w:r>
      <w:proofErr w:type="spellStart"/>
      <w:r w:rsidR="00E01695" w:rsidRPr="00901165">
        <w:rPr>
          <w:lang w:val="en-US"/>
        </w:rPr>
        <w:t>quis</w:t>
      </w:r>
      <w:proofErr w:type="spellEnd"/>
      <w:r w:rsidR="00E01695" w:rsidRPr="00901165">
        <w:rPr>
          <w:lang w:val="en-US"/>
        </w:rPr>
        <w:t xml:space="preserve"> </w:t>
      </w:r>
      <w:proofErr w:type="spellStart"/>
      <w:r w:rsidR="00E01695" w:rsidRPr="00901165">
        <w:rPr>
          <w:lang w:val="en-US"/>
        </w:rPr>
        <w:t>nostrud</w:t>
      </w:r>
      <w:proofErr w:type="spellEnd"/>
      <w:r w:rsidR="00E01695" w:rsidRPr="00901165">
        <w:rPr>
          <w:lang w:val="en-US"/>
        </w:rPr>
        <w:t xml:space="preserve"> </w:t>
      </w:r>
      <w:proofErr w:type="spellStart"/>
      <w:r w:rsidR="00E01695" w:rsidRPr="00901165">
        <w:rPr>
          <w:lang w:val="en-US"/>
        </w:rPr>
        <w:t>exerci</w:t>
      </w:r>
      <w:proofErr w:type="spellEnd"/>
      <w:r w:rsidR="00E01695" w:rsidRPr="00901165">
        <w:rPr>
          <w:lang w:val="en-US"/>
        </w:rPr>
        <w:t xml:space="preserve"> </w:t>
      </w:r>
      <w:proofErr w:type="spellStart"/>
      <w:r w:rsidR="00E01695" w:rsidRPr="00901165">
        <w:rPr>
          <w:lang w:val="en-US"/>
        </w:rPr>
        <w:t>tation</w:t>
      </w:r>
      <w:proofErr w:type="spellEnd"/>
      <w:r w:rsidR="00E01695" w:rsidRPr="00901165">
        <w:rPr>
          <w:lang w:val="en-US"/>
        </w:rPr>
        <w:t xml:space="preserve"> </w:t>
      </w:r>
      <w:proofErr w:type="spellStart"/>
      <w:r w:rsidR="00E01695" w:rsidRPr="00901165">
        <w:rPr>
          <w:lang w:val="en-US"/>
        </w:rPr>
        <w:t>ullamcorper</w:t>
      </w:r>
      <w:proofErr w:type="spellEnd"/>
      <w:r w:rsidR="00E01695" w:rsidRPr="00901165">
        <w:rPr>
          <w:lang w:val="en-US"/>
        </w:rPr>
        <w:t xml:space="preserve"> </w:t>
      </w:r>
      <w:proofErr w:type="spellStart"/>
      <w:r w:rsidR="00E01695" w:rsidRPr="00901165">
        <w:rPr>
          <w:lang w:val="en-US"/>
        </w:rPr>
        <w:t>suscipit</w:t>
      </w:r>
      <w:proofErr w:type="spellEnd"/>
      <w:r w:rsidR="00E01695" w:rsidRPr="00901165">
        <w:rPr>
          <w:lang w:val="en-US"/>
        </w:rPr>
        <w:t xml:space="preserve"> </w:t>
      </w:r>
      <w:proofErr w:type="spellStart"/>
      <w:r w:rsidR="00E01695" w:rsidRPr="00901165">
        <w:rPr>
          <w:lang w:val="en-US"/>
        </w:rPr>
        <w:t>lobortis</w:t>
      </w:r>
      <w:proofErr w:type="spellEnd"/>
      <w:r w:rsidR="00E01695" w:rsidRPr="00901165">
        <w:rPr>
          <w:lang w:val="en-US"/>
        </w:rPr>
        <w:t xml:space="preserve"> </w:t>
      </w:r>
      <w:proofErr w:type="spellStart"/>
      <w:r w:rsidR="00E01695" w:rsidRPr="00901165">
        <w:rPr>
          <w:lang w:val="en-US"/>
        </w:rPr>
        <w:t>nisl</w:t>
      </w:r>
      <w:proofErr w:type="spellEnd"/>
      <w:r w:rsidR="00E01695" w:rsidRPr="00901165">
        <w:rPr>
          <w:lang w:val="en-US"/>
        </w:rPr>
        <w:t xml:space="preserve"> </w:t>
      </w:r>
      <w:proofErr w:type="spellStart"/>
      <w:r w:rsidR="00E01695" w:rsidRPr="00901165">
        <w:rPr>
          <w:lang w:val="en-US"/>
        </w:rPr>
        <w:t>ut</w:t>
      </w:r>
      <w:proofErr w:type="spellEnd"/>
      <w:r w:rsidR="00E01695" w:rsidRPr="00901165">
        <w:rPr>
          <w:lang w:val="en-US"/>
        </w:rPr>
        <w:t xml:space="preserve"> </w:t>
      </w:r>
      <w:proofErr w:type="spellStart"/>
      <w:r w:rsidR="00E01695" w:rsidRPr="00901165">
        <w:rPr>
          <w:lang w:val="en-US"/>
        </w:rPr>
        <w:t>aliquip</w:t>
      </w:r>
      <w:proofErr w:type="spellEnd"/>
      <w:r w:rsidR="00E01695" w:rsidRPr="00901165">
        <w:rPr>
          <w:lang w:val="en-US"/>
        </w:rPr>
        <w:t xml:space="preserve"> ex </w:t>
      </w:r>
      <w:proofErr w:type="spellStart"/>
      <w:r w:rsidR="00E01695" w:rsidRPr="00901165">
        <w:rPr>
          <w:lang w:val="en-US"/>
        </w:rPr>
        <w:t>ea</w:t>
      </w:r>
      <w:proofErr w:type="spellEnd"/>
      <w:r w:rsidR="00E01695" w:rsidRPr="00901165">
        <w:rPr>
          <w:lang w:val="en-US"/>
        </w:rPr>
        <w:t xml:space="preserve"> </w:t>
      </w:r>
      <w:proofErr w:type="spellStart"/>
      <w:r w:rsidR="00E01695" w:rsidRPr="00901165">
        <w:rPr>
          <w:lang w:val="en-US"/>
        </w:rPr>
        <w:t>commodo</w:t>
      </w:r>
      <w:proofErr w:type="spellEnd"/>
      <w:r w:rsidR="00E01695" w:rsidRPr="00901165">
        <w:rPr>
          <w:lang w:val="en-US"/>
        </w:rPr>
        <w:t xml:space="preserve"> </w:t>
      </w:r>
      <w:proofErr w:type="spellStart"/>
      <w:r w:rsidR="00E01695" w:rsidRPr="00901165">
        <w:rPr>
          <w:lang w:val="en-US"/>
        </w:rPr>
        <w:t>consequat</w:t>
      </w:r>
      <w:proofErr w:type="spellEnd"/>
      <w:r w:rsidR="00E01695" w:rsidRPr="00901165">
        <w:rPr>
          <w:lang w:val="en-US"/>
        </w:rPr>
        <w:t xml:space="preserve">. </w:t>
      </w:r>
      <w:r w:rsidR="00E01695" w:rsidRPr="00813511">
        <w:rPr>
          <w:lang w:val="en-US"/>
        </w:rPr>
        <w:t xml:space="preserve">Duis </w:t>
      </w:r>
      <w:proofErr w:type="spellStart"/>
      <w:r w:rsidR="00E01695" w:rsidRPr="00813511">
        <w:rPr>
          <w:lang w:val="en-US"/>
        </w:rPr>
        <w:t>autem</w:t>
      </w:r>
      <w:proofErr w:type="spellEnd"/>
      <w:r w:rsidR="00E01695" w:rsidRPr="00813511">
        <w:rPr>
          <w:lang w:val="en-US"/>
        </w:rPr>
        <w:t xml:space="preserve"> vel </w:t>
      </w:r>
      <w:proofErr w:type="spellStart"/>
      <w:r w:rsidR="00E01695" w:rsidRPr="00813511">
        <w:rPr>
          <w:lang w:val="en-US"/>
        </w:rPr>
        <w:t>eum</w:t>
      </w:r>
      <w:proofErr w:type="spellEnd"/>
      <w:r w:rsidR="00E01695" w:rsidRPr="00813511">
        <w:rPr>
          <w:lang w:val="en-US"/>
        </w:rPr>
        <w:t xml:space="preserve"> </w:t>
      </w:r>
      <w:proofErr w:type="spellStart"/>
      <w:r w:rsidR="00E01695" w:rsidRPr="00813511">
        <w:rPr>
          <w:lang w:val="en-US"/>
        </w:rPr>
        <w:t>iriure</w:t>
      </w:r>
      <w:proofErr w:type="spellEnd"/>
      <w:r w:rsidR="00E01695" w:rsidRPr="00813511">
        <w:rPr>
          <w:lang w:val="en-US"/>
        </w:rPr>
        <w:t xml:space="preserve"> dolor in </w:t>
      </w:r>
      <w:proofErr w:type="spellStart"/>
      <w:r w:rsidR="00E01695" w:rsidRPr="00813511">
        <w:rPr>
          <w:lang w:val="en-US"/>
        </w:rPr>
        <w:t>hendrerit</w:t>
      </w:r>
      <w:proofErr w:type="spellEnd"/>
      <w:r w:rsidR="00E01695" w:rsidRPr="00813511">
        <w:rPr>
          <w:lang w:val="en-US"/>
        </w:rPr>
        <w:t xml:space="preserve"> in </w:t>
      </w:r>
      <w:proofErr w:type="spellStart"/>
      <w:r w:rsidR="00E01695" w:rsidRPr="00813511">
        <w:rPr>
          <w:lang w:val="en-US"/>
        </w:rPr>
        <w:t>vulputate</w:t>
      </w:r>
      <w:proofErr w:type="spellEnd"/>
      <w:r w:rsidR="00E01695" w:rsidRPr="00813511">
        <w:rPr>
          <w:lang w:val="en-US"/>
        </w:rPr>
        <w:t xml:space="preserve"> </w:t>
      </w:r>
      <w:proofErr w:type="spellStart"/>
      <w:r w:rsidR="00E01695" w:rsidRPr="00813511">
        <w:rPr>
          <w:lang w:val="en-US"/>
        </w:rPr>
        <w:t>velit</w:t>
      </w:r>
      <w:proofErr w:type="spellEnd"/>
      <w:r w:rsidR="00E01695" w:rsidRPr="00813511">
        <w:rPr>
          <w:lang w:val="en-US"/>
        </w:rPr>
        <w:t xml:space="preserve"> </w:t>
      </w:r>
      <w:proofErr w:type="spellStart"/>
      <w:r w:rsidR="00E01695" w:rsidRPr="00813511">
        <w:rPr>
          <w:lang w:val="en-US"/>
        </w:rPr>
        <w:t>esse</w:t>
      </w:r>
      <w:proofErr w:type="spellEnd"/>
      <w:r w:rsidR="00E01695" w:rsidRPr="00813511">
        <w:rPr>
          <w:lang w:val="en-US"/>
        </w:rPr>
        <w:t xml:space="preserve"> </w:t>
      </w:r>
      <w:proofErr w:type="spellStart"/>
      <w:r w:rsidR="00E01695" w:rsidRPr="00813511">
        <w:rPr>
          <w:lang w:val="en-US"/>
        </w:rPr>
        <w:t>molestie</w:t>
      </w:r>
      <w:proofErr w:type="spellEnd"/>
      <w:r w:rsidR="00E01695" w:rsidRPr="00813511">
        <w:rPr>
          <w:lang w:val="en-US"/>
        </w:rPr>
        <w:t xml:space="preserve"> </w:t>
      </w:r>
      <w:proofErr w:type="spellStart"/>
      <w:r w:rsidR="00E01695" w:rsidRPr="00813511">
        <w:rPr>
          <w:lang w:val="en-US"/>
        </w:rPr>
        <w:t>consequat</w:t>
      </w:r>
      <w:proofErr w:type="spellEnd"/>
      <w:r w:rsidR="00F06341" w:rsidRPr="00813511">
        <w:rPr>
          <w:lang w:val="en-US"/>
        </w:rPr>
        <w:t>.</w:t>
      </w:r>
    </w:p>
    <w:p w:rsidR="002C5030" w:rsidRPr="00D6727A" w:rsidRDefault="002C5030" w:rsidP="006B2243">
      <w:pPr>
        <w:pStyle w:val="LJTableEN"/>
        <w:numPr>
          <w:ilvl w:val="0"/>
          <w:numId w:val="34"/>
        </w:numPr>
      </w:pPr>
      <w:r w:rsidRPr="00D6727A">
        <w:t>Picking Systems</w:t>
      </w:r>
    </w:p>
    <w:tbl>
      <w:tblPr>
        <w:tblStyle w:val="Tabellenraster"/>
        <w:tblW w:w="0" w:type="auto"/>
        <w:jc w:val="center"/>
        <w:tblBorders>
          <w:top w:val="none" w:sz="0" w:space="0" w:color="auto"/>
          <w:left w:val="none" w:sz="0" w:space="0" w:color="auto"/>
          <w:bottom w:val="none" w:sz="0" w:space="0" w:color="auto"/>
          <w:right w:val="none" w:sz="0" w:space="0" w:color="auto"/>
        </w:tblBorders>
        <w:tblLook w:val="01E0" w:firstRow="1" w:lastRow="1" w:firstColumn="1" w:lastColumn="1" w:noHBand="0" w:noVBand="0"/>
      </w:tblPr>
      <w:tblGrid>
        <w:gridCol w:w="761"/>
        <w:gridCol w:w="638"/>
        <w:gridCol w:w="491"/>
        <w:gridCol w:w="538"/>
        <w:gridCol w:w="538"/>
        <w:gridCol w:w="538"/>
        <w:gridCol w:w="538"/>
        <w:gridCol w:w="593"/>
      </w:tblGrid>
      <w:tr w:rsidR="002C5030" w:rsidRPr="00D6727A" w:rsidTr="00ED53E5">
        <w:trPr>
          <w:jc w:val="center"/>
        </w:trPr>
        <w:tc>
          <w:tcPr>
            <w:tcW w:w="812" w:type="dxa"/>
          </w:tcPr>
          <w:p w:rsidR="002C5030" w:rsidRPr="00D6727A" w:rsidRDefault="002C5030" w:rsidP="00ED53E5">
            <w:pPr>
              <w:autoSpaceDE w:val="0"/>
              <w:autoSpaceDN w:val="0"/>
              <w:adjustRightInd w:val="0"/>
              <w:jc w:val="center"/>
              <w:rPr>
                <w:rFonts w:eastAsia="SimSun"/>
                <w:lang w:val="en-US" w:eastAsia="zh-CN"/>
              </w:rPr>
            </w:pPr>
            <w:r w:rsidRPr="00D6727A">
              <w:rPr>
                <w:rFonts w:eastAsia="SimSun"/>
                <w:lang w:val="en-US" w:eastAsia="zh-CN"/>
              </w:rPr>
              <w:t>System</w:t>
            </w:r>
          </w:p>
        </w:tc>
        <w:tc>
          <w:tcPr>
            <w:tcW w:w="645" w:type="dxa"/>
          </w:tcPr>
          <w:p w:rsidR="002C5030" w:rsidRPr="00D6727A" w:rsidRDefault="002C5030" w:rsidP="00ED53E5">
            <w:pPr>
              <w:autoSpaceDE w:val="0"/>
              <w:autoSpaceDN w:val="0"/>
              <w:adjustRightInd w:val="0"/>
              <w:jc w:val="center"/>
              <w:rPr>
                <w:rFonts w:eastAsia="SimSun"/>
                <w:lang w:val="en-US" w:eastAsia="zh-CN"/>
              </w:rPr>
            </w:pPr>
            <w:r w:rsidRPr="00D6727A">
              <w:rPr>
                <w:rFonts w:eastAsia="SimSun"/>
                <w:lang w:val="en-US" w:eastAsia="zh-CN"/>
              </w:rPr>
              <w:t>M</w:t>
            </w:r>
          </w:p>
        </w:tc>
        <w:tc>
          <w:tcPr>
            <w:tcW w:w="502" w:type="dxa"/>
          </w:tcPr>
          <w:p w:rsidR="002C5030" w:rsidRPr="00D6727A" w:rsidRDefault="002C5030" w:rsidP="00ED53E5">
            <w:pPr>
              <w:autoSpaceDE w:val="0"/>
              <w:autoSpaceDN w:val="0"/>
              <w:adjustRightInd w:val="0"/>
              <w:jc w:val="center"/>
              <w:rPr>
                <w:rFonts w:eastAsia="SimSun"/>
                <w:lang w:val="en-US" w:eastAsia="zh-CN"/>
              </w:rPr>
            </w:pPr>
            <w:r w:rsidRPr="00D6727A">
              <w:rPr>
                <w:rFonts w:eastAsia="SimSun"/>
                <w:lang w:val="en-US" w:eastAsia="zh-CN"/>
              </w:rPr>
              <w:t>N</w:t>
            </w:r>
            <w:r w:rsidRPr="00D6727A">
              <w:rPr>
                <w:rFonts w:ascii="Times" w:eastAsia="SimSun" w:hAnsi="Times"/>
                <w:vertAlign w:val="subscript"/>
                <w:lang w:val="en-US" w:eastAsia="zh-CN"/>
              </w:rPr>
              <w:t>A</w:t>
            </w:r>
          </w:p>
        </w:tc>
        <w:tc>
          <w:tcPr>
            <w:tcW w:w="546" w:type="dxa"/>
          </w:tcPr>
          <w:p w:rsidR="002C5030" w:rsidRPr="00D6727A" w:rsidRDefault="002C5030" w:rsidP="00ED53E5">
            <w:pPr>
              <w:autoSpaceDE w:val="0"/>
              <w:autoSpaceDN w:val="0"/>
              <w:adjustRightInd w:val="0"/>
              <w:jc w:val="center"/>
              <w:rPr>
                <w:rFonts w:eastAsia="SimSun"/>
                <w:lang w:val="en-US" w:eastAsia="zh-CN"/>
              </w:rPr>
            </w:pPr>
            <w:r w:rsidRPr="00D6727A">
              <w:rPr>
                <w:rFonts w:eastAsia="SimSun"/>
                <w:lang w:val="en-US" w:eastAsia="zh-CN"/>
              </w:rPr>
              <w:t>W</w:t>
            </w:r>
            <w:r w:rsidRPr="00D6727A">
              <w:rPr>
                <w:rFonts w:ascii="Times" w:eastAsia="SimSun" w:hAnsi="Times"/>
                <w:vertAlign w:val="subscript"/>
                <w:lang w:val="en-US" w:eastAsia="zh-CN"/>
              </w:rPr>
              <w:t>C</w:t>
            </w:r>
            <w:r w:rsidRPr="00672961">
              <w:rPr>
                <w:rFonts w:eastAsia="SimSun"/>
              </w:rPr>
              <w:t xml:space="preserve"> [m]</w:t>
            </w:r>
          </w:p>
        </w:tc>
        <w:tc>
          <w:tcPr>
            <w:tcW w:w="546" w:type="dxa"/>
          </w:tcPr>
          <w:p w:rsidR="002C5030" w:rsidRPr="00D6727A" w:rsidRDefault="002C5030" w:rsidP="00ED53E5">
            <w:pPr>
              <w:autoSpaceDE w:val="0"/>
              <w:autoSpaceDN w:val="0"/>
              <w:adjustRightInd w:val="0"/>
              <w:jc w:val="center"/>
              <w:rPr>
                <w:rFonts w:eastAsia="SimSun"/>
                <w:lang w:val="en-US" w:eastAsia="zh-CN"/>
              </w:rPr>
            </w:pPr>
            <w:r w:rsidRPr="00D6727A">
              <w:rPr>
                <w:rFonts w:eastAsia="SimSun"/>
                <w:lang w:val="en-US" w:eastAsia="zh-CN"/>
              </w:rPr>
              <w:t xml:space="preserve">L </w:t>
            </w:r>
            <w:r w:rsidRPr="00672961">
              <w:rPr>
                <w:rFonts w:eastAsia="SimSun"/>
              </w:rPr>
              <w:t>[m]</w:t>
            </w:r>
          </w:p>
        </w:tc>
        <w:tc>
          <w:tcPr>
            <w:tcW w:w="546" w:type="dxa"/>
          </w:tcPr>
          <w:p w:rsidR="002C5030" w:rsidRPr="00D6727A" w:rsidRDefault="002C5030" w:rsidP="00ED53E5">
            <w:pPr>
              <w:autoSpaceDE w:val="0"/>
              <w:autoSpaceDN w:val="0"/>
              <w:adjustRightInd w:val="0"/>
              <w:jc w:val="center"/>
              <w:rPr>
                <w:rFonts w:eastAsia="SimSun"/>
                <w:lang w:val="en-US" w:eastAsia="zh-CN"/>
              </w:rPr>
            </w:pPr>
            <w:r w:rsidRPr="00D6727A">
              <w:rPr>
                <w:rFonts w:eastAsia="SimSun"/>
                <w:lang w:val="en-US" w:eastAsia="zh-CN"/>
              </w:rPr>
              <w:t>L</w:t>
            </w:r>
            <w:r w:rsidRPr="00D6727A">
              <w:rPr>
                <w:rFonts w:ascii="Times" w:eastAsia="SimSun" w:hAnsi="Times"/>
                <w:vertAlign w:val="subscript"/>
                <w:lang w:val="en-US" w:eastAsia="zh-CN"/>
              </w:rPr>
              <w:t xml:space="preserve">C </w:t>
            </w:r>
            <w:r w:rsidRPr="00672961">
              <w:rPr>
                <w:rFonts w:eastAsia="SimSun"/>
              </w:rPr>
              <w:t>[m]</w:t>
            </w:r>
          </w:p>
        </w:tc>
        <w:tc>
          <w:tcPr>
            <w:tcW w:w="546" w:type="dxa"/>
          </w:tcPr>
          <w:p w:rsidR="002C5030" w:rsidRPr="00D6727A" w:rsidRDefault="002C5030" w:rsidP="00ED53E5">
            <w:pPr>
              <w:autoSpaceDE w:val="0"/>
              <w:autoSpaceDN w:val="0"/>
              <w:adjustRightInd w:val="0"/>
              <w:jc w:val="center"/>
              <w:rPr>
                <w:rFonts w:eastAsia="SimSun"/>
                <w:lang w:val="en-US" w:eastAsia="zh-CN"/>
              </w:rPr>
            </w:pPr>
            <w:r w:rsidRPr="00D6727A">
              <w:rPr>
                <w:rFonts w:eastAsia="SimSun"/>
                <w:lang w:val="en-US" w:eastAsia="zh-CN"/>
              </w:rPr>
              <w:t>W</w:t>
            </w:r>
            <w:r w:rsidRPr="00D6727A">
              <w:rPr>
                <w:rFonts w:ascii="Times" w:eastAsia="SimSun" w:hAnsi="Times"/>
                <w:vertAlign w:val="subscript"/>
                <w:lang w:val="en-US" w:eastAsia="zh-CN"/>
              </w:rPr>
              <w:t xml:space="preserve">A </w:t>
            </w:r>
            <w:r w:rsidRPr="00672961">
              <w:rPr>
                <w:rFonts w:eastAsia="SimSun"/>
              </w:rPr>
              <w:t>[m]</w:t>
            </w:r>
          </w:p>
        </w:tc>
        <w:tc>
          <w:tcPr>
            <w:tcW w:w="600" w:type="dxa"/>
          </w:tcPr>
          <w:p w:rsidR="002C5030" w:rsidRPr="00D6727A" w:rsidRDefault="002C5030" w:rsidP="00ED53E5">
            <w:pPr>
              <w:autoSpaceDE w:val="0"/>
              <w:autoSpaceDN w:val="0"/>
              <w:adjustRightInd w:val="0"/>
              <w:jc w:val="center"/>
              <w:rPr>
                <w:rFonts w:eastAsia="SimSun"/>
                <w:lang w:val="en-US" w:eastAsia="zh-CN"/>
              </w:rPr>
            </w:pPr>
            <w:r w:rsidRPr="00D6727A">
              <w:rPr>
                <w:rFonts w:eastAsia="SimSun"/>
                <w:lang w:val="en-US" w:eastAsia="zh-CN"/>
              </w:rPr>
              <w:t xml:space="preserve">B </w:t>
            </w:r>
            <w:r w:rsidRPr="00672961">
              <w:rPr>
                <w:rFonts w:eastAsia="SimSun"/>
              </w:rPr>
              <w:t>[m]</w:t>
            </w:r>
          </w:p>
        </w:tc>
      </w:tr>
      <w:tr w:rsidR="002C5030" w:rsidRPr="00D6727A" w:rsidTr="00ED53E5">
        <w:trPr>
          <w:jc w:val="center"/>
        </w:trPr>
        <w:tc>
          <w:tcPr>
            <w:tcW w:w="812" w:type="dxa"/>
          </w:tcPr>
          <w:p w:rsidR="002C5030" w:rsidRPr="00D6727A" w:rsidRDefault="002C5030" w:rsidP="00ED53E5">
            <w:pPr>
              <w:autoSpaceDE w:val="0"/>
              <w:autoSpaceDN w:val="0"/>
              <w:adjustRightInd w:val="0"/>
              <w:jc w:val="center"/>
              <w:rPr>
                <w:rFonts w:eastAsia="SimSun"/>
                <w:lang w:val="en-US" w:eastAsia="zh-CN"/>
              </w:rPr>
            </w:pPr>
            <w:r w:rsidRPr="00D6727A">
              <w:rPr>
                <w:rFonts w:eastAsia="SimSun"/>
                <w:lang w:val="en-US" w:eastAsia="zh-CN"/>
              </w:rPr>
              <w:t>1</w:t>
            </w:r>
          </w:p>
        </w:tc>
        <w:tc>
          <w:tcPr>
            <w:tcW w:w="645" w:type="dxa"/>
          </w:tcPr>
          <w:p w:rsidR="002C5030" w:rsidRPr="00D6727A" w:rsidRDefault="002C5030" w:rsidP="00ED53E5">
            <w:pPr>
              <w:autoSpaceDE w:val="0"/>
              <w:autoSpaceDN w:val="0"/>
              <w:adjustRightInd w:val="0"/>
              <w:jc w:val="center"/>
              <w:rPr>
                <w:rFonts w:eastAsia="SimSun"/>
                <w:lang w:val="en-US" w:eastAsia="zh-CN"/>
              </w:rPr>
            </w:pPr>
            <w:r w:rsidRPr="00D6727A">
              <w:rPr>
                <w:rFonts w:eastAsia="SimSun"/>
                <w:lang w:val="en-US" w:eastAsia="zh-CN"/>
              </w:rPr>
              <w:t>300</w:t>
            </w:r>
          </w:p>
        </w:tc>
        <w:tc>
          <w:tcPr>
            <w:tcW w:w="502" w:type="dxa"/>
          </w:tcPr>
          <w:p w:rsidR="002C5030" w:rsidRPr="00D6727A" w:rsidRDefault="002C5030" w:rsidP="00ED53E5">
            <w:pPr>
              <w:autoSpaceDE w:val="0"/>
              <w:autoSpaceDN w:val="0"/>
              <w:adjustRightInd w:val="0"/>
              <w:jc w:val="center"/>
              <w:rPr>
                <w:rFonts w:eastAsia="SimSun"/>
                <w:lang w:val="en-US" w:eastAsia="zh-CN"/>
              </w:rPr>
            </w:pPr>
            <w:r w:rsidRPr="00D6727A">
              <w:rPr>
                <w:rFonts w:eastAsia="SimSun"/>
                <w:lang w:val="en-US" w:eastAsia="zh-CN"/>
              </w:rPr>
              <w:t>5</w:t>
            </w:r>
          </w:p>
        </w:tc>
        <w:tc>
          <w:tcPr>
            <w:tcW w:w="546" w:type="dxa"/>
          </w:tcPr>
          <w:p w:rsidR="002C5030" w:rsidRPr="00D6727A" w:rsidRDefault="002C5030" w:rsidP="00ED53E5">
            <w:pPr>
              <w:autoSpaceDE w:val="0"/>
              <w:autoSpaceDN w:val="0"/>
              <w:adjustRightInd w:val="0"/>
              <w:jc w:val="center"/>
              <w:rPr>
                <w:rFonts w:eastAsia="SimSun"/>
                <w:lang w:val="en-US" w:eastAsia="zh-CN"/>
              </w:rPr>
            </w:pPr>
            <w:r w:rsidRPr="00D6727A">
              <w:rPr>
                <w:rFonts w:eastAsia="SimSun"/>
                <w:lang w:val="en-US" w:eastAsia="zh-CN"/>
              </w:rPr>
              <w:t>1,2</w:t>
            </w:r>
          </w:p>
        </w:tc>
        <w:tc>
          <w:tcPr>
            <w:tcW w:w="546" w:type="dxa"/>
          </w:tcPr>
          <w:p w:rsidR="002C5030" w:rsidRPr="00D6727A" w:rsidRDefault="002C5030" w:rsidP="00ED53E5">
            <w:pPr>
              <w:autoSpaceDE w:val="0"/>
              <w:autoSpaceDN w:val="0"/>
              <w:adjustRightInd w:val="0"/>
              <w:jc w:val="center"/>
              <w:rPr>
                <w:rFonts w:eastAsia="SimSun"/>
                <w:lang w:val="en-US" w:eastAsia="zh-CN"/>
              </w:rPr>
            </w:pPr>
            <w:r w:rsidRPr="00D6727A">
              <w:rPr>
                <w:rFonts w:eastAsia="SimSun"/>
                <w:lang w:val="en-US" w:eastAsia="zh-CN"/>
              </w:rPr>
              <w:t>36</w:t>
            </w:r>
          </w:p>
        </w:tc>
        <w:tc>
          <w:tcPr>
            <w:tcW w:w="546" w:type="dxa"/>
          </w:tcPr>
          <w:p w:rsidR="002C5030" w:rsidRPr="00D6727A" w:rsidRDefault="002C5030" w:rsidP="00ED53E5">
            <w:pPr>
              <w:autoSpaceDE w:val="0"/>
              <w:autoSpaceDN w:val="0"/>
              <w:adjustRightInd w:val="0"/>
              <w:jc w:val="center"/>
              <w:rPr>
                <w:rFonts w:eastAsia="SimSun"/>
                <w:lang w:val="en-US" w:eastAsia="zh-CN"/>
              </w:rPr>
            </w:pPr>
            <w:r w:rsidRPr="00D6727A">
              <w:rPr>
                <w:rFonts w:eastAsia="SimSun"/>
                <w:lang w:val="en-US" w:eastAsia="zh-CN"/>
              </w:rPr>
              <w:t>1</w:t>
            </w:r>
          </w:p>
        </w:tc>
        <w:tc>
          <w:tcPr>
            <w:tcW w:w="546" w:type="dxa"/>
          </w:tcPr>
          <w:p w:rsidR="002C5030" w:rsidRPr="00D6727A" w:rsidRDefault="002C5030" w:rsidP="00ED53E5">
            <w:pPr>
              <w:autoSpaceDE w:val="0"/>
              <w:autoSpaceDN w:val="0"/>
              <w:adjustRightInd w:val="0"/>
              <w:jc w:val="center"/>
              <w:rPr>
                <w:rFonts w:eastAsia="SimSun"/>
                <w:lang w:val="en-US" w:eastAsia="zh-CN"/>
              </w:rPr>
            </w:pPr>
            <w:r w:rsidRPr="00D6727A">
              <w:rPr>
                <w:rFonts w:eastAsia="SimSun"/>
                <w:lang w:val="en-US" w:eastAsia="zh-CN"/>
              </w:rPr>
              <w:t>3,5</w:t>
            </w:r>
          </w:p>
        </w:tc>
        <w:tc>
          <w:tcPr>
            <w:tcW w:w="600" w:type="dxa"/>
          </w:tcPr>
          <w:p w:rsidR="002C5030" w:rsidRPr="00D6727A" w:rsidRDefault="002C5030" w:rsidP="00ED53E5">
            <w:pPr>
              <w:autoSpaceDE w:val="0"/>
              <w:autoSpaceDN w:val="0"/>
              <w:adjustRightInd w:val="0"/>
              <w:jc w:val="center"/>
              <w:rPr>
                <w:rFonts w:eastAsia="SimSun"/>
                <w:lang w:val="en-US" w:eastAsia="zh-CN"/>
              </w:rPr>
            </w:pPr>
            <w:r w:rsidRPr="00D6727A">
              <w:rPr>
                <w:rFonts w:eastAsia="SimSun"/>
                <w:lang w:val="en-US" w:eastAsia="zh-CN"/>
              </w:rPr>
              <w:t>14</w:t>
            </w:r>
          </w:p>
        </w:tc>
      </w:tr>
      <w:tr w:rsidR="002C5030" w:rsidRPr="00D6727A" w:rsidTr="00ED53E5">
        <w:trPr>
          <w:jc w:val="center"/>
        </w:trPr>
        <w:tc>
          <w:tcPr>
            <w:tcW w:w="812" w:type="dxa"/>
          </w:tcPr>
          <w:p w:rsidR="002C5030" w:rsidRPr="00D6727A" w:rsidRDefault="002C5030" w:rsidP="00ED53E5">
            <w:pPr>
              <w:autoSpaceDE w:val="0"/>
              <w:autoSpaceDN w:val="0"/>
              <w:adjustRightInd w:val="0"/>
              <w:jc w:val="center"/>
              <w:rPr>
                <w:rFonts w:eastAsia="SimSun"/>
                <w:lang w:val="en-US" w:eastAsia="zh-CN"/>
              </w:rPr>
            </w:pPr>
            <w:r w:rsidRPr="00D6727A">
              <w:rPr>
                <w:rFonts w:eastAsia="SimSun"/>
                <w:lang w:val="en-US" w:eastAsia="zh-CN"/>
              </w:rPr>
              <w:t>2</w:t>
            </w:r>
          </w:p>
        </w:tc>
        <w:tc>
          <w:tcPr>
            <w:tcW w:w="645" w:type="dxa"/>
          </w:tcPr>
          <w:p w:rsidR="002C5030" w:rsidRPr="00D6727A" w:rsidRDefault="002C5030" w:rsidP="00ED53E5">
            <w:pPr>
              <w:autoSpaceDE w:val="0"/>
              <w:autoSpaceDN w:val="0"/>
              <w:adjustRightInd w:val="0"/>
              <w:jc w:val="center"/>
              <w:rPr>
                <w:rFonts w:eastAsia="SimSun"/>
                <w:lang w:val="en-US" w:eastAsia="zh-CN"/>
              </w:rPr>
            </w:pPr>
            <w:r w:rsidRPr="00D6727A">
              <w:rPr>
                <w:rFonts w:eastAsia="SimSun"/>
                <w:lang w:val="en-US" w:eastAsia="zh-CN"/>
              </w:rPr>
              <w:t>960</w:t>
            </w:r>
          </w:p>
        </w:tc>
        <w:tc>
          <w:tcPr>
            <w:tcW w:w="502" w:type="dxa"/>
          </w:tcPr>
          <w:p w:rsidR="002C5030" w:rsidRPr="00D6727A" w:rsidRDefault="002C5030" w:rsidP="00ED53E5">
            <w:pPr>
              <w:autoSpaceDE w:val="0"/>
              <w:autoSpaceDN w:val="0"/>
              <w:adjustRightInd w:val="0"/>
              <w:jc w:val="center"/>
              <w:rPr>
                <w:rFonts w:eastAsia="SimSun"/>
                <w:lang w:val="en-US" w:eastAsia="zh-CN"/>
              </w:rPr>
            </w:pPr>
            <w:r w:rsidRPr="00D6727A">
              <w:rPr>
                <w:rFonts w:eastAsia="SimSun"/>
                <w:lang w:val="en-US" w:eastAsia="zh-CN"/>
              </w:rPr>
              <w:t>8</w:t>
            </w:r>
          </w:p>
        </w:tc>
        <w:tc>
          <w:tcPr>
            <w:tcW w:w="546" w:type="dxa"/>
          </w:tcPr>
          <w:p w:rsidR="002C5030" w:rsidRPr="00D6727A" w:rsidRDefault="002C5030" w:rsidP="00ED53E5">
            <w:pPr>
              <w:autoSpaceDE w:val="0"/>
              <w:autoSpaceDN w:val="0"/>
              <w:adjustRightInd w:val="0"/>
              <w:jc w:val="center"/>
              <w:rPr>
                <w:rFonts w:eastAsia="SimSun"/>
                <w:lang w:val="en-US" w:eastAsia="zh-CN"/>
              </w:rPr>
            </w:pPr>
            <w:r w:rsidRPr="00D6727A">
              <w:rPr>
                <w:rFonts w:eastAsia="SimSun"/>
                <w:lang w:val="en-US" w:eastAsia="zh-CN"/>
              </w:rPr>
              <w:t>0,6</w:t>
            </w:r>
          </w:p>
        </w:tc>
        <w:tc>
          <w:tcPr>
            <w:tcW w:w="546" w:type="dxa"/>
          </w:tcPr>
          <w:p w:rsidR="002C5030" w:rsidRPr="00D6727A" w:rsidRDefault="002C5030" w:rsidP="00ED53E5">
            <w:pPr>
              <w:autoSpaceDE w:val="0"/>
              <w:autoSpaceDN w:val="0"/>
              <w:adjustRightInd w:val="0"/>
              <w:jc w:val="center"/>
              <w:rPr>
                <w:rFonts w:eastAsia="SimSun"/>
                <w:lang w:val="en-US" w:eastAsia="zh-CN"/>
              </w:rPr>
            </w:pPr>
            <w:r w:rsidRPr="00D6727A">
              <w:rPr>
                <w:rFonts w:eastAsia="SimSun"/>
                <w:lang w:val="en-US" w:eastAsia="zh-CN"/>
              </w:rPr>
              <w:t>36</w:t>
            </w:r>
          </w:p>
        </w:tc>
        <w:tc>
          <w:tcPr>
            <w:tcW w:w="546" w:type="dxa"/>
          </w:tcPr>
          <w:p w:rsidR="002C5030" w:rsidRPr="00D6727A" w:rsidRDefault="002C5030" w:rsidP="00ED53E5">
            <w:pPr>
              <w:autoSpaceDE w:val="0"/>
              <w:autoSpaceDN w:val="0"/>
              <w:adjustRightInd w:val="0"/>
              <w:jc w:val="center"/>
              <w:rPr>
                <w:rFonts w:eastAsia="SimSun"/>
                <w:lang w:val="en-US" w:eastAsia="zh-CN"/>
              </w:rPr>
            </w:pPr>
            <w:r w:rsidRPr="00D6727A">
              <w:rPr>
                <w:rFonts w:eastAsia="SimSun"/>
                <w:lang w:val="en-US" w:eastAsia="zh-CN"/>
              </w:rPr>
              <w:t>1</w:t>
            </w:r>
          </w:p>
        </w:tc>
        <w:tc>
          <w:tcPr>
            <w:tcW w:w="546" w:type="dxa"/>
          </w:tcPr>
          <w:p w:rsidR="002C5030" w:rsidRPr="00D6727A" w:rsidRDefault="002C5030" w:rsidP="00ED53E5">
            <w:pPr>
              <w:autoSpaceDE w:val="0"/>
              <w:autoSpaceDN w:val="0"/>
              <w:adjustRightInd w:val="0"/>
              <w:jc w:val="center"/>
              <w:rPr>
                <w:rFonts w:eastAsia="SimSun"/>
                <w:lang w:val="en-US" w:eastAsia="zh-CN"/>
              </w:rPr>
            </w:pPr>
            <w:r w:rsidRPr="00D6727A">
              <w:rPr>
                <w:rFonts w:eastAsia="SimSun"/>
                <w:lang w:val="en-US" w:eastAsia="zh-CN"/>
              </w:rPr>
              <w:t>3,5</w:t>
            </w:r>
          </w:p>
        </w:tc>
        <w:tc>
          <w:tcPr>
            <w:tcW w:w="600" w:type="dxa"/>
          </w:tcPr>
          <w:p w:rsidR="002C5030" w:rsidRPr="00D6727A" w:rsidRDefault="002C5030" w:rsidP="00ED53E5">
            <w:pPr>
              <w:autoSpaceDE w:val="0"/>
              <w:autoSpaceDN w:val="0"/>
              <w:adjustRightInd w:val="0"/>
              <w:jc w:val="center"/>
              <w:rPr>
                <w:rFonts w:eastAsia="SimSun"/>
                <w:lang w:val="en-US" w:eastAsia="zh-CN"/>
              </w:rPr>
            </w:pPr>
            <w:r w:rsidRPr="00D6727A">
              <w:rPr>
                <w:rFonts w:eastAsia="SimSun"/>
                <w:lang w:val="en-US" w:eastAsia="zh-CN"/>
              </w:rPr>
              <w:t>24,5</w:t>
            </w:r>
          </w:p>
        </w:tc>
      </w:tr>
      <w:tr w:rsidR="002C5030" w:rsidRPr="00D6727A" w:rsidTr="00ED53E5">
        <w:trPr>
          <w:jc w:val="center"/>
        </w:trPr>
        <w:tc>
          <w:tcPr>
            <w:tcW w:w="812" w:type="dxa"/>
          </w:tcPr>
          <w:p w:rsidR="002C5030" w:rsidRPr="00D6727A" w:rsidRDefault="002C5030" w:rsidP="00ED53E5">
            <w:pPr>
              <w:autoSpaceDE w:val="0"/>
              <w:autoSpaceDN w:val="0"/>
              <w:adjustRightInd w:val="0"/>
              <w:jc w:val="center"/>
              <w:rPr>
                <w:rFonts w:eastAsia="SimSun"/>
                <w:lang w:val="en-US" w:eastAsia="zh-CN"/>
              </w:rPr>
            </w:pPr>
            <w:r w:rsidRPr="00D6727A">
              <w:rPr>
                <w:rFonts w:eastAsia="SimSun"/>
                <w:lang w:val="en-US" w:eastAsia="zh-CN"/>
              </w:rPr>
              <w:t>3</w:t>
            </w:r>
          </w:p>
        </w:tc>
        <w:tc>
          <w:tcPr>
            <w:tcW w:w="645" w:type="dxa"/>
          </w:tcPr>
          <w:p w:rsidR="002C5030" w:rsidRPr="00D6727A" w:rsidRDefault="002C5030" w:rsidP="00ED53E5">
            <w:pPr>
              <w:autoSpaceDE w:val="0"/>
              <w:autoSpaceDN w:val="0"/>
              <w:adjustRightInd w:val="0"/>
              <w:jc w:val="center"/>
              <w:rPr>
                <w:rFonts w:eastAsia="SimSun"/>
                <w:lang w:val="en-US" w:eastAsia="zh-CN"/>
              </w:rPr>
            </w:pPr>
            <w:r w:rsidRPr="00D6727A">
              <w:rPr>
                <w:rFonts w:eastAsia="SimSun"/>
                <w:lang w:val="en-US" w:eastAsia="zh-CN"/>
              </w:rPr>
              <w:t>3600</w:t>
            </w:r>
          </w:p>
        </w:tc>
        <w:tc>
          <w:tcPr>
            <w:tcW w:w="502" w:type="dxa"/>
          </w:tcPr>
          <w:p w:rsidR="002C5030" w:rsidRPr="00D6727A" w:rsidRDefault="002C5030" w:rsidP="00ED53E5">
            <w:pPr>
              <w:autoSpaceDE w:val="0"/>
              <w:autoSpaceDN w:val="0"/>
              <w:adjustRightInd w:val="0"/>
              <w:jc w:val="center"/>
              <w:rPr>
                <w:rFonts w:eastAsia="SimSun"/>
                <w:lang w:val="en-US" w:eastAsia="zh-CN"/>
              </w:rPr>
            </w:pPr>
            <w:r w:rsidRPr="00D6727A">
              <w:rPr>
                <w:rFonts w:eastAsia="SimSun"/>
                <w:lang w:val="en-US" w:eastAsia="zh-CN"/>
              </w:rPr>
              <w:t>10</w:t>
            </w:r>
          </w:p>
        </w:tc>
        <w:tc>
          <w:tcPr>
            <w:tcW w:w="546" w:type="dxa"/>
          </w:tcPr>
          <w:p w:rsidR="002C5030" w:rsidRPr="00D6727A" w:rsidRDefault="002C5030" w:rsidP="00ED53E5">
            <w:pPr>
              <w:autoSpaceDE w:val="0"/>
              <w:autoSpaceDN w:val="0"/>
              <w:adjustRightInd w:val="0"/>
              <w:jc w:val="center"/>
              <w:rPr>
                <w:rFonts w:eastAsia="SimSun"/>
                <w:lang w:val="en-US" w:eastAsia="zh-CN"/>
              </w:rPr>
            </w:pPr>
            <w:r w:rsidRPr="00D6727A">
              <w:rPr>
                <w:rFonts w:eastAsia="SimSun"/>
                <w:lang w:val="en-US" w:eastAsia="zh-CN"/>
              </w:rPr>
              <w:t>0,2</w:t>
            </w:r>
          </w:p>
        </w:tc>
        <w:tc>
          <w:tcPr>
            <w:tcW w:w="546" w:type="dxa"/>
          </w:tcPr>
          <w:p w:rsidR="002C5030" w:rsidRPr="00D6727A" w:rsidRDefault="002C5030" w:rsidP="00ED53E5">
            <w:pPr>
              <w:autoSpaceDE w:val="0"/>
              <w:autoSpaceDN w:val="0"/>
              <w:adjustRightInd w:val="0"/>
              <w:jc w:val="center"/>
              <w:rPr>
                <w:rFonts w:eastAsia="SimSun"/>
                <w:lang w:val="en-US" w:eastAsia="zh-CN"/>
              </w:rPr>
            </w:pPr>
            <w:r w:rsidRPr="00D6727A">
              <w:rPr>
                <w:rFonts w:eastAsia="SimSun"/>
                <w:lang w:val="en-US" w:eastAsia="zh-CN"/>
              </w:rPr>
              <w:t>36</w:t>
            </w:r>
          </w:p>
        </w:tc>
        <w:tc>
          <w:tcPr>
            <w:tcW w:w="546" w:type="dxa"/>
          </w:tcPr>
          <w:p w:rsidR="002C5030" w:rsidRPr="00D6727A" w:rsidRDefault="002C5030" w:rsidP="00ED53E5">
            <w:pPr>
              <w:autoSpaceDE w:val="0"/>
              <w:autoSpaceDN w:val="0"/>
              <w:adjustRightInd w:val="0"/>
              <w:jc w:val="center"/>
              <w:rPr>
                <w:rFonts w:eastAsia="SimSun"/>
                <w:lang w:val="en-US" w:eastAsia="zh-CN"/>
              </w:rPr>
            </w:pPr>
            <w:r w:rsidRPr="00D6727A">
              <w:rPr>
                <w:rFonts w:eastAsia="SimSun"/>
                <w:lang w:val="en-US" w:eastAsia="zh-CN"/>
              </w:rPr>
              <w:t>1</w:t>
            </w:r>
          </w:p>
        </w:tc>
        <w:tc>
          <w:tcPr>
            <w:tcW w:w="546" w:type="dxa"/>
          </w:tcPr>
          <w:p w:rsidR="002C5030" w:rsidRPr="00D6727A" w:rsidRDefault="002C5030" w:rsidP="00ED53E5">
            <w:pPr>
              <w:autoSpaceDE w:val="0"/>
              <w:autoSpaceDN w:val="0"/>
              <w:adjustRightInd w:val="0"/>
              <w:jc w:val="center"/>
              <w:rPr>
                <w:rFonts w:eastAsia="SimSun"/>
                <w:lang w:val="en-US" w:eastAsia="zh-CN"/>
              </w:rPr>
            </w:pPr>
            <w:r w:rsidRPr="00D6727A">
              <w:rPr>
                <w:rFonts w:eastAsia="SimSun"/>
                <w:lang w:val="en-US" w:eastAsia="zh-CN"/>
              </w:rPr>
              <w:t>3,5</w:t>
            </w:r>
          </w:p>
        </w:tc>
        <w:tc>
          <w:tcPr>
            <w:tcW w:w="600" w:type="dxa"/>
          </w:tcPr>
          <w:p w:rsidR="002C5030" w:rsidRPr="00D6727A" w:rsidRDefault="002C5030" w:rsidP="00ED53E5">
            <w:pPr>
              <w:autoSpaceDE w:val="0"/>
              <w:autoSpaceDN w:val="0"/>
              <w:adjustRightInd w:val="0"/>
              <w:jc w:val="center"/>
              <w:rPr>
                <w:rFonts w:eastAsia="SimSun"/>
                <w:lang w:val="en-US" w:eastAsia="zh-CN"/>
              </w:rPr>
            </w:pPr>
            <w:r w:rsidRPr="00D6727A">
              <w:rPr>
                <w:rFonts w:eastAsia="SimSun"/>
                <w:lang w:val="en-US" w:eastAsia="zh-CN"/>
              </w:rPr>
              <w:t>31,5</w:t>
            </w:r>
          </w:p>
        </w:tc>
      </w:tr>
    </w:tbl>
    <w:p w:rsidR="00287AAD" w:rsidRDefault="002C5030" w:rsidP="00287AAD">
      <w:pPr>
        <w:pStyle w:val="LJTabReferenceEN"/>
      </w:pPr>
      <w:proofErr w:type="spellStart"/>
      <w:r w:rsidRPr="00D6727A">
        <w:t>Sadowsky</w:t>
      </w:r>
      <w:proofErr w:type="spellEnd"/>
      <w:r w:rsidRPr="00D6727A">
        <w:t>, 2011</w:t>
      </w:r>
    </w:p>
    <w:p w:rsidR="00287AAD" w:rsidRDefault="00287AAD" w:rsidP="00287AAD">
      <w:pPr>
        <w:pStyle w:val="LJTabReferenceEN"/>
        <w:jc w:val="left"/>
      </w:pPr>
    </w:p>
    <w:p w:rsidR="00975FFD" w:rsidRPr="004226F7" w:rsidRDefault="006740B6" w:rsidP="004226F7">
      <w:pPr>
        <w:pStyle w:val="LJ1HeadlineEN"/>
      </w:pPr>
      <w:r w:rsidRPr="004226F7">
        <w:t>Additions</w:t>
      </w:r>
      <w:r w:rsidR="00975FFD" w:rsidRPr="004226F7">
        <w:t xml:space="preserve"> / FAQs</w:t>
      </w:r>
    </w:p>
    <w:p w:rsidR="00975FFD" w:rsidRPr="004226F7" w:rsidRDefault="00975FFD" w:rsidP="004226F7">
      <w:pPr>
        <w:pStyle w:val="LJ1HeadlineEN"/>
        <w:sectPr w:rsidR="00975FFD" w:rsidRPr="004226F7" w:rsidSect="009F586D">
          <w:type w:val="continuous"/>
          <w:pgSz w:w="11907" w:h="16839" w:code="9"/>
          <w:pgMar w:top="1701" w:right="1134" w:bottom="1701" w:left="1134" w:header="397" w:footer="454" w:gutter="0"/>
          <w:cols w:num="2" w:space="369"/>
          <w:docGrid w:linePitch="360"/>
        </w:sectPr>
      </w:pPr>
    </w:p>
    <w:p w:rsidR="002C5030" w:rsidRPr="00D714BD" w:rsidRDefault="00F9032F" w:rsidP="00F9032F">
      <w:pPr>
        <w:pStyle w:val="LJBodyEN"/>
      </w:pPr>
      <w:r w:rsidRPr="00F9032F">
        <w:rPr>
          <w:i/>
        </w:rPr>
        <w:t xml:space="preserve">Where can I find the quick style sheets? </w:t>
      </w:r>
      <w:r w:rsidRPr="00F9032F">
        <w:t xml:space="preserve">In the Word menu under </w:t>
      </w:r>
      <w:r w:rsidRPr="00F9032F">
        <w:rPr>
          <w:i/>
        </w:rPr>
        <w:t>"Start</w:t>
      </w:r>
      <w:r>
        <w:rPr>
          <w:i/>
        </w:rPr>
        <w:t xml:space="preserve"> </w:t>
      </w:r>
      <w:r w:rsidR="002C5030" w:rsidRPr="00D6727A">
        <w:sym w:font="Wingdings" w:char="F0E0"/>
      </w:r>
      <w:r w:rsidR="002C5030" w:rsidRPr="00D714BD">
        <w:t xml:space="preserve"> </w:t>
      </w:r>
      <w:r w:rsidRPr="00F9032F">
        <w:rPr>
          <w:i/>
        </w:rPr>
        <w:t>Style sheets</w:t>
      </w:r>
      <w:r w:rsidR="005F6378">
        <w:rPr>
          <w:i/>
        </w:rPr>
        <w:t>” (fig. 4).</w:t>
      </w:r>
    </w:p>
    <w:p w:rsidR="002C5030" w:rsidRDefault="002C5030" w:rsidP="002C5030">
      <w:pPr>
        <w:pStyle w:val="LJGraphicsposition"/>
      </w:pPr>
      <w:r w:rsidRPr="00D6727A">
        <w:rPr>
          <w:lang w:val="de-DE"/>
        </w:rPr>
        <w:drawing>
          <wp:inline distT="0" distB="0" distL="0" distR="0" wp14:anchorId="11D98AD5" wp14:editId="61AFC80C">
            <wp:extent cx="2943225" cy="278176"/>
            <wp:effectExtent l="0" t="0" r="0" b="762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2943225" cy="278176"/>
                    </a:xfrm>
                    <a:prstGeom prst="rect">
                      <a:avLst/>
                    </a:prstGeom>
                  </pic:spPr>
                </pic:pic>
              </a:graphicData>
            </a:graphic>
          </wp:inline>
        </w:drawing>
      </w:r>
    </w:p>
    <w:p w:rsidR="002C5030" w:rsidRPr="00D714BD" w:rsidRDefault="005F6378" w:rsidP="002C5030">
      <w:pPr>
        <w:pStyle w:val="LJFigureEN"/>
        <w:keepNext/>
        <w:keepLines w:val="0"/>
        <w:ind w:left="992" w:hanging="992"/>
      </w:pPr>
      <w:r>
        <w:t>Q</w:t>
      </w:r>
      <w:r w:rsidRPr="005F6378">
        <w:t>uick styles in the 'Start' menu</w:t>
      </w:r>
    </w:p>
    <w:p w:rsidR="00DB784B" w:rsidRDefault="005F6378" w:rsidP="00483857">
      <w:pPr>
        <w:pStyle w:val="LJBodyEN"/>
      </w:pPr>
      <w:r w:rsidRPr="005F6378">
        <w:rPr>
          <w:i/>
        </w:rPr>
        <w:t>Is there a way to reformat existing preformatted text so that special formatting such as italics within the text do not have to be picked out and reformatted individually?</w:t>
      </w:r>
      <w:r w:rsidRPr="005F6378">
        <w:t xml:space="preserve"> Yes, by copying the text from the original and pasting it into the first section below the keywords, for example, and formatting it as in the tip in 5.2.3 - but: depending on the source format, messiness in the source text may take on strange forms and make it much more difficult to use.</w:t>
      </w:r>
      <w:r w:rsidR="002C5030" w:rsidRPr="00D714BD">
        <w:t xml:space="preserve"> </w:t>
      </w:r>
    </w:p>
    <w:p w:rsidR="006740B6" w:rsidRDefault="006740B6" w:rsidP="006740B6">
      <w:pPr>
        <w:pStyle w:val="LJBodyEN"/>
      </w:pPr>
      <w:r w:rsidRPr="006740B6">
        <w:rPr>
          <w:i/>
        </w:rPr>
        <w:t>How can the good quality of vector graphics be transferred to Word so that fine lines as well as lettering are optimally displayed?</w:t>
      </w:r>
      <w:r>
        <w:t xml:space="preserve"> Graphics with fine lines and lettering that are available as vector graphics (Corel, Inks-cape, Visio, Illustrator) can be inserted with maximum quality by copying them from the respective application after making the appropriate selection and inserting them via Start/Paste/Insert Content/Picture(</w:t>
      </w:r>
      <w:proofErr w:type="spellStart"/>
      <w:r>
        <w:t>extendedmetafile</w:t>
      </w:r>
      <w:proofErr w:type="spellEnd"/>
      <w:r>
        <w:t>). The possible error of distorting graphics cropped in Word during output is also eliminated in this way (see below).</w:t>
      </w:r>
    </w:p>
    <w:p w:rsidR="00D37E52" w:rsidRDefault="006740B6" w:rsidP="006740B6">
      <w:pPr>
        <w:pStyle w:val="LJBodyEN"/>
      </w:pPr>
      <w:r w:rsidRPr="006740B6">
        <w:rPr>
          <w:i/>
        </w:rPr>
        <w:t>When does a frame around an image a) really make sense and b) how can it be easily realized?</w:t>
      </w:r>
      <w:r>
        <w:t xml:space="preserve"> </w:t>
      </w:r>
      <w:r>
        <w:br/>
        <w:t>(a) Illustrations that merge into white at the edge, i.e. end openly, do not appear closed in themselves and usually do not separate themselves sufficiently from the text. This often has an unclean effect and can restrict the flow of text and readability, especially in the case of graphics spanning two columns. In this case, it is advisable to frame not only individual graphics, but all of them (with the possible exception of photos).</w:t>
      </w:r>
      <w:r>
        <w:tab/>
      </w:r>
      <w:r>
        <w:br/>
        <w:t xml:space="preserve">(b) Word offers "Graphic Frame" or "Shape Outline" for this purpose, depending on the graphic. By assigning color and line width (recommendation: black, ½ to 3/4 pt.), implementation is very easy. - The frame can be expanded and reduced using the "Crop" image function. If you want an inner distance to the frame, you can also achieve it via this. Further means are the scaling of the graphic and the application of the paragraph formats for horizontal arrangement. </w:t>
      </w:r>
    </w:p>
    <w:p w:rsidR="006740B6" w:rsidRDefault="006740B6" w:rsidP="006740B6">
      <w:pPr>
        <w:pStyle w:val="LJ1HeadlineEN"/>
      </w:pPr>
      <w:r>
        <w:t>Citing Style</w:t>
      </w:r>
    </w:p>
    <w:p w:rsidR="006740B6" w:rsidRDefault="006740B6" w:rsidP="0006380C">
      <w:pPr>
        <w:pStyle w:val="LJBodyEN"/>
      </w:pPr>
      <w:r>
        <w:t>The IEEE citation style is to be used (</w:t>
      </w:r>
      <w:hyperlink r:id="rId23" w:history="1">
        <w:r w:rsidRPr="00FD09E1">
          <w:rPr>
            <w:rStyle w:val="Hyperlink"/>
          </w:rPr>
          <w:t>see IEEE Citation Guidelines2.doc (ieee-dataport.org)</w:t>
        </w:r>
      </w:hyperlink>
      <w:r>
        <w:t xml:space="preserve">). References are to be placed in square brackets in the bibliography in the order of appearance [1]. In the bibliography of this template some examples are given [2]. These are to be replaced accordingly [3]. The use of citation software, such as </w:t>
      </w:r>
      <w:proofErr w:type="spellStart"/>
      <w:r>
        <w:t>Citavi</w:t>
      </w:r>
      <w:proofErr w:type="spellEnd"/>
      <w:r>
        <w:t>, Mendeley, End-note, Zotero, etc. is also possible. In these</w:t>
      </w:r>
      <w:r w:rsidR="00E15914">
        <w:t xml:space="preserve"> </w:t>
      </w:r>
      <w:r w:rsidRPr="0006380C">
        <w:t>applications</w:t>
      </w:r>
      <w:r>
        <w:t>, the citation style must be set to the IEEE Citation Style (named differently depending on the software, for example IEEE Editorial (German)).</w:t>
      </w:r>
    </w:p>
    <w:p w:rsidR="002C5030" w:rsidRPr="002C5030" w:rsidRDefault="002C5030" w:rsidP="002C5030">
      <w:pPr>
        <w:pStyle w:val="LJCaptionwithwithoutnumberingEN"/>
      </w:pPr>
      <w:r w:rsidRPr="002C5030">
        <w:t xml:space="preserve">Literature </w:t>
      </w:r>
    </w:p>
    <w:p w:rsidR="002C5030" w:rsidRPr="00D6727A" w:rsidRDefault="002C5030" w:rsidP="00D51CE7">
      <w:pPr>
        <w:pStyle w:val="LJLiteratureEN"/>
      </w:pPr>
      <w:r w:rsidRPr="00D6727A">
        <w:t xml:space="preserve"> [Koh86] </w:t>
      </w:r>
      <w:r w:rsidRPr="00D6727A">
        <w:tab/>
      </w:r>
      <w:proofErr w:type="spellStart"/>
      <w:r w:rsidRPr="00D6727A">
        <w:t>Kohonen</w:t>
      </w:r>
      <w:proofErr w:type="spellEnd"/>
      <w:r w:rsidRPr="00D6727A">
        <w:t xml:space="preserve">, </w:t>
      </w:r>
      <w:proofErr w:type="spellStart"/>
      <w:r w:rsidRPr="00D6727A">
        <w:t>Teuvo</w:t>
      </w:r>
      <w:proofErr w:type="spellEnd"/>
      <w:r w:rsidRPr="00D6727A">
        <w:t xml:space="preserve">: </w:t>
      </w:r>
      <w:r w:rsidRPr="00D6727A">
        <w:rPr>
          <w:i/>
        </w:rPr>
        <w:t>Learning vector quantization for pattern recognition</w:t>
      </w:r>
      <w:r w:rsidRPr="00D6727A">
        <w:t xml:space="preserve">. Technical Report TKK-F-A601, Helsinki University of Technology, Department of Technical Physics, Laboratory of Computer and Information Science, </w:t>
      </w:r>
      <w:proofErr w:type="spellStart"/>
      <w:r w:rsidRPr="00D6727A">
        <w:t>Finnland</w:t>
      </w:r>
      <w:proofErr w:type="spellEnd"/>
      <w:r w:rsidRPr="00D6727A">
        <w:t>, 1986. – ISBN 951-753-950-9</w:t>
      </w:r>
    </w:p>
    <w:p w:rsidR="002C5030" w:rsidRPr="00D6727A" w:rsidRDefault="002C5030" w:rsidP="00D51CE7">
      <w:pPr>
        <w:pStyle w:val="LJLiteratureEN"/>
      </w:pPr>
      <w:r w:rsidRPr="00D6727A">
        <w:t xml:space="preserve">[Pre95] </w:t>
      </w:r>
      <w:r w:rsidRPr="00D6727A">
        <w:tab/>
      </w:r>
      <w:proofErr w:type="spellStart"/>
      <w:r w:rsidRPr="00D6727A">
        <w:t>Prezenszky</w:t>
      </w:r>
      <w:proofErr w:type="spellEnd"/>
      <w:r w:rsidRPr="00D6727A">
        <w:t xml:space="preserve">, </w:t>
      </w:r>
      <w:proofErr w:type="spellStart"/>
      <w:r w:rsidRPr="00D6727A">
        <w:t>József</w:t>
      </w:r>
      <w:proofErr w:type="spellEnd"/>
      <w:r w:rsidRPr="00D6727A">
        <w:t xml:space="preserve">: </w:t>
      </w:r>
      <w:proofErr w:type="spellStart"/>
      <w:r w:rsidRPr="00D6727A">
        <w:rPr>
          <w:i/>
        </w:rPr>
        <w:t>Logisztika</w:t>
      </w:r>
      <w:proofErr w:type="spellEnd"/>
      <w:r w:rsidRPr="00D6727A">
        <w:rPr>
          <w:i/>
        </w:rPr>
        <w:t xml:space="preserve"> (</w:t>
      </w:r>
      <w:proofErr w:type="spellStart"/>
      <w:r w:rsidRPr="00D6727A">
        <w:rPr>
          <w:i/>
        </w:rPr>
        <w:t>Bevezető</w:t>
      </w:r>
      <w:proofErr w:type="spellEnd"/>
      <w:r w:rsidRPr="00D6727A">
        <w:rPr>
          <w:i/>
        </w:rPr>
        <w:t xml:space="preserve"> </w:t>
      </w:r>
      <w:proofErr w:type="spellStart"/>
      <w:r w:rsidRPr="00D6727A">
        <w:rPr>
          <w:i/>
        </w:rPr>
        <w:t>fejezetek</w:t>
      </w:r>
      <w:proofErr w:type="spellEnd"/>
      <w:r w:rsidRPr="00D6727A">
        <w:rPr>
          <w:i/>
        </w:rPr>
        <w:t>).</w:t>
      </w:r>
      <w:r w:rsidRPr="00D6727A">
        <w:t xml:space="preserve"> </w:t>
      </w:r>
      <w:proofErr w:type="gramStart"/>
      <w:r w:rsidRPr="00D6727A">
        <w:t>Budapest :</w:t>
      </w:r>
      <w:proofErr w:type="gramEnd"/>
      <w:r w:rsidRPr="00D6727A">
        <w:t xml:space="preserve"> Verlag BME </w:t>
      </w:r>
      <w:proofErr w:type="spellStart"/>
      <w:r w:rsidRPr="00D6727A">
        <w:t>Mérnöktovábbképző</w:t>
      </w:r>
      <w:proofErr w:type="spellEnd"/>
      <w:r w:rsidRPr="00D6727A">
        <w:t xml:space="preserve"> </w:t>
      </w:r>
      <w:proofErr w:type="spellStart"/>
      <w:r w:rsidRPr="00D6727A">
        <w:t>Intézet</w:t>
      </w:r>
      <w:proofErr w:type="spellEnd"/>
      <w:r w:rsidRPr="00D6727A">
        <w:t>, 1995</w:t>
      </w:r>
    </w:p>
    <w:p w:rsidR="002C5030" w:rsidRPr="00957F86" w:rsidRDefault="002C5030" w:rsidP="00D51CE7">
      <w:pPr>
        <w:pStyle w:val="LJLiteratureEN"/>
        <w:rPr>
          <w:lang w:val="de-DE"/>
        </w:rPr>
      </w:pPr>
      <w:r w:rsidRPr="00FE63A6">
        <w:rPr>
          <w:lang w:val="de-DE"/>
        </w:rPr>
        <w:t>[RPN11]</w:t>
      </w:r>
      <w:r w:rsidRPr="00FE63A6">
        <w:rPr>
          <w:lang w:val="de-DE"/>
        </w:rPr>
        <w:tab/>
        <w:t xml:space="preserve">Richter, Klaus; </w:t>
      </w:r>
      <w:proofErr w:type="spellStart"/>
      <w:r w:rsidRPr="00FE63A6">
        <w:rPr>
          <w:lang w:val="de-DE"/>
        </w:rPr>
        <w:t>Poenicke</w:t>
      </w:r>
      <w:proofErr w:type="spellEnd"/>
      <w:r w:rsidRPr="00FE63A6">
        <w:rPr>
          <w:lang w:val="de-DE"/>
        </w:rPr>
        <w:t xml:space="preserve">, Olaf; </w:t>
      </w:r>
      <w:proofErr w:type="spellStart"/>
      <w:r w:rsidRPr="00FE63A6">
        <w:rPr>
          <w:lang w:val="de-DE"/>
        </w:rPr>
        <w:t>Nykolaychuk</w:t>
      </w:r>
      <w:proofErr w:type="spellEnd"/>
      <w:r w:rsidRPr="00FE63A6">
        <w:rPr>
          <w:lang w:val="de-DE"/>
        </w:rPr>
        <w:t xml:space="preserve">, </w:t>
      </w:r>
      <w:proofErr w:type="spellStart"/>
      <w:r w:rsidRPr="00FE63A6">
        <w:rPr>
          <w:lang w:val="de-DE"/>
        </w:rPr>
        <w:t>Mykhaylo</w:t>
      </w:r>
      <w:proofErr w:type="spellEnd"/>
      <w:r w:rsidRPr="00FE63A6">
        <w:rPr>
          <w:lang w:val="de-DE"/>
        </w:rPr>
        <w:t xml:space="preserve">: </w:t>
      </w:r>
      <w:r w:rsidRPr="00FE63A6">
        <w:rPr>
          <w:i/>
          <w:lang w:val="de-DE"/>
        </w:rPr>
        <w:t>Galileo-Testfeld Sachsen-Anhalt: Funk- und bildbasierte Ortung im Hafenbereich. In: Der Kran und sein Umfeld in Industrie und Logistik.</w:t>
      </w:r>
      <w:r w:rsidRPr="00FE63A6">
        <w:rPr>
          <w:lang w:val="de-DE"/>
        </w:rPr>
        <w:t xml:space="preserve"> </w:t>
      </w:r>
      <w:r w:rsidRPr="00957F86">
        <w:rPr>
          <w:lang w:val="de-DE"/>
        </w:rPr>
        <w:t xml:space="preserve">[19. Internationale Kranfachtagung, 31. März 2011, Magdeburg], </w:t>
      </w:r>
      <w:proofErr w:type="gramStart"/>
      <w:r w:rsidRPr="00957F86">
        <w:rPr>
          <w:lang w:val="de-DE"/>
        </w:rPr>
        <w:t>Magdeburg :</w:t>
      </w:r>
      <w:proofErr w:type="gramEnd"/>
      <w:r w:rsidRPr="00957F86">
        <w:rPr>
          <w:lang w:val="de-DE"/>
        </w:rPr>
        <w:t xml:space="preserve"> </w:t>
      </w:r>
      <w:proofErr w:type="spellStart"/>
      <w:r w:rsidRPr="00957F86">
        <w:rPr>
          <w:lang w:val="de-DE"/>
        </w:rPr>
        <w:t>LOGiSCH</w:t>
      </w:r>
      <w:proofErr w:type="spellEnd"/>
      <w:r w:rsidRPr="00957F86">
        <w:rPr>
          <w:lang w:val="de-DE"/>
        </w:rPr>
        <w:t xml:space="preserve">, 2011. – ISBN 978-3-930385-74-4, S. 1-8 </w:t>
      </w:r>
    </w:p>
    <w:p w:rsidR="00CD61CB" w:rsidRDefault="002C5030" w:rsidP="008A09D6">
      <w:pPr>
        <w:pStyle w:val="LJLiteratureEN"/>
      </w:pPr>
      <w:r w:rsidRPr="00DA421C">
        <w:rPr>
          <w:lang w:val="de-DE"/>
        </w:rPr>
        <w:t xml:space="preserve">[SS10] </w:t>
      </w:r>
      <w:r w:rsidRPr="00DA421C">
        <w:rPr>
          <w:lang w:val="de-DE"/>
        </w:rPr>
        <w:tab/>
        <w:t xml:space="preserve">Semrau, Kai F.; Sadowsky, Volker: </w:t>
      </w:r>
      <w:r w:rsidRPr="00DA421C">
        <w:rPr>
          <w:i/>
          <w:lang w:val="de-DE"/>
        </w:rPr>
        <w:t>Drehsorter neu aufgelegt – bis zu 6.000 Pakete/h eingeschleust und sortiert.</w:t>
      </w:r>
      <w:r w:rsidRPr="00DA421C">
        <w:rPr>
          <w:lang w:val="de-DE"/>
        </w:rPr>
        <w:t xml:space="preserve"> </w:t>
      </w:r>
      <w:r w:rsidRPr="009A2CE0">
        <w:t xml:space="preserve">In: </w:t>
      </w:r>
      <w:proofErr w:type="spellStart"/>
      <w:r w:rsidRPr="009A2CE0">
        <w:t>Tagungsband</w:t>
      </w:r>
      <w:proofErr w:type="spellEnd"/>
      <w:r w:rsidRPr="009A2CE0">
        <w:t xml:space="preserve"> auf CD </w:t>
      </w:r>
      <w:proofErr w:type="spellStart"/>
      <w:r w:rsidRPr="009A2CE0">
        <w:t>zur</w:t>
      </w:r>
      <w:proofErr w:type="spellEnd"/>
      <w:r w:rsidRPr="009A2CE0">
        <w:t xml:space="preserve"> 1. Central European Conference on Logistics, Miskolc, </w:t>
      </w:r>
      <w:proofErr w:type="spellStart"/>
      <w:r w:rsidRPr="009A2CE0">
        <w:t>Ungarn</w:t>
      </w:r>
      <w:proofErr w:type="spellEnd"/>
      <w:r w:rsidRPr="009A2CE0">
        <w:t>, 2010. – ISBN 978-963-661-946-6</w:t>
      </w:r>
    </w:p>
    <w:p w:rsidR="00770A7D" w:rsidRDefault="00CA01DA" w:rsidP="008A09D6">
      <w:pPr>
        <w:pStyle w:val="LJLiteratureEN"/>
      </w:pPr>
      <w:r>
        <w:rPr>
          <w:noProof/>
          <w:sz w:val="24"/>
          <w:szCs w:val="24"/>
        </w:rPr>
        <mc:AlternateContent>
          <mc:Choice Requires="wps">
            <w:drawing>
              <wp:anchor distT="0" distB="0" distL="114300" distR="114300" simplePos="0" relativeHeight="251664384" behindDoc="0" locked="0" layoutInCell="1" allowOverlap="1" wp14:anchorId="667FFDF5" wp14:editId="573E9BDC">
                <wp:simplePos x="0" y="0"/>
                <wp:positionH relativeFrom="margin">
                  <wp:posOffset>3396615</wp:posOffset>
                </wp:positionH>
                <wp:positionV relativeFrom="paragraph">
                  <wp:posOffset>69215</wp:posOffset>
                </wp:positionV>
                <wp:extent cx="2662555" cy="962660"/>
                <wp:effectExtent l="57150" t="133350" r="61595" b="142240"/>
                <wp:wrapNone/>
                <wp:docPr id="14" name="Textfeld 14"/>
                <wp:cNvGraphicFramePr/>
                <a:graphic xmlns:a="http://schemas.openxmlformats.org/drawingml/2006/main">
                  <a:graphicData uri="http://schemas.microsoft.com/office/word/2010/wordprocessingShape">
                    <wps:wsp>
                      <wps:cNvSpPr txBox="1"/>
                      <wps:spPr>
                        <a:xfrm rot="21294608">
                          <a:off x="0" y="0"/>
                          <a:ext cx="2662555" cy="962660"/>
                        </a:xfrm>
                        <a:prstGeom prst="rect">
                          <a:avLst/>
                        </a:prstGeom>
                        <a:solidFill>
                          <a:sysClr val="window" lastClr="FFFFFF"/>
                        </a:solidFill>
                        <a:ln w="19050">
                          <a:solidFill>
                            <a:srgbClr val="FF0000"/>
                          </a:solidFill>
                        </a:ln>
                        <a:effectLst/>
                      </wps:spPr>
                      <wps:txbx>
                        <w:txbxContent>
                          <w:p w:rsidR="00CA01DA" w:rsidRPr="008A0486" w:rsidRDefault="00CA01DA" w:rsidP="00CA01DA">
                            <w:pPr>
                              <w:autoSpaceDE w:val="0"/>
                              <w:autoSpaceDN w:val="0"/>
                              <w:adjustRightInd w:val="0"/>
                              <w:spacing w:before="120"/>
                              <w:ind w:left="1412" w:hanging="1412"/>
                              <w:rPr>
                                <w:i/>
                                <w:color w:val="FF0000"/>
                                <w:sz w:val="24"/>
                                <w:lang w:val="en-US"/>
                              </w:rPr>
                            </w:pPr>
                            <w:r w:rsidRPr="008A0486">
                              <w:rPr>
                                <w:i/>
                                <w:color w:val="FF0000"/>
                                <w:sz w:val="24"/>
                                <w:lang w:val="en-US"/>
                              </w:rPr>
                              <w:t xml:space="preserve">--- Version </w:t>
                            </w:r>
                            <w:r w:rsidR="00C56B2E">
                              <w:rPr>
                                <w:i/>
                                <w:color w:val="FF0000"/>
                                <w:sz w:val="24"/>
                                <w:lang w:val="en-US"/>
                              </w:rPr>
                              <w:t>13</w:t>
                            </w:r>
                            <w:r w:rsidRPr="008A0486">
                              <w:rPr>
                                <w:i/>
                                <w:color w:val="FF0000"/>
                                <w:sz w:val="24"/>
                                <w:lang w:val="en-US"/>
                              </w:rPr>
                              <w:t>/0</w:t>
                            </w:r>
                            <w:r w:rsidR="00C56B2E">
                              <w:rPr>
                                <w:i/>
                                <w:color w:val="FF0000"/>
                                <w:sz w:val="24"/>
                                <w:lang w:val="en-US"/>
                              </w:rPr>
                              <w:t>4</w:t>
                            </w:r>
                            <w:r w:rsidRPr="008A0486">
                              <w:rPr>
                                <w:i/>
                                <w:color w:val="FF0000"/>
                                <w:sz w:val="24"/>
                                <w:lang w:val="en-US"/>
                              </w:rPr>
                              <w:t>/2023 ---</w:t>
                            </w:r>
                          </w:p>
                          <w:p w:rsidR="00CA01DA" w:rsidRPr="00CA01DA" w:rsidRDefault="00CA01DA" w:rsidP="00CA01DA">
                            <w:pPr>
                              <w:pStyle w:val="LJTextoEohneEinzug"/>
                              <w:rPr>
                                <w:i/>
                                <w:iCs/>
                              </w:rPr>
                            </w:pPr>
                            <w:r w:rsidRPr="00CA01DA">
                              <w:rPr>
                                <w:i/>
                                <w:iCs/>
                              </w:rPr>
                              <w:t>Revision 2023: Consolidation of improvements from 2016, 2020 and 2022 (functionality of figure referencing, mandatory citation).</w:t>
                            </w:r>
                          </w:p>
                          <w:p w:rsidR="00CA01DA" w:rsidRPr="00CA01DA" w:rsidRDefault="00CA01DA" w:rsidP="00CA01DA">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FFDF5" id="Textfeld 14" o:spid="_x0000_s1035" type="#_x0000_t202" style="position:absolute;left:0;text-align:left;margin-left:267.45pt;margin-top:5.45pt;width:209.65pt;height:75.8pt;rotation:-333570fd;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" fillcolor="window" strokecolor="red" strokeweight="1.5pt">
                <v:textbox>
                  <w:txbxContent>
                    <w:p w:rsidR="00CA01DA" w:rsidRPr="008A0486" w:rsidRDefault="00CA01DA" w:rsidP="00CA01DA">
                      <w:pPr>
                        <w:autoSpaceDE w:val="0"/>
                        <w:autoSpaceDN w:val="0"/>
                        <w:adjustRightInd w:val="0"/>
                        <w:spacing w:before="120"/>
                        <w:ind w:left="1412" w:hanging="1412"/>
                        <w:rPr>
                          <w:i/>
                          <w:color w:val="FF0000"/>
                          <w:sz w:val="24"/>
                          <w:lang w:val="en-US"/>
                        </w:rPr>
                      </w:pPr>
                      <w:r w:rsidRPr="008A0486">
                        <w:rPr>
                          <w:i/>
                          <w:color w:val="FF0000"/>
                          <w:sz w:val="24"/>
                          <w:lang w:val="en-US"/>
                        </w:rPr>
                        <w:t xml:space="preserve">--- Version </w:t>
                      </w:r>
                      <w:r w:rsidR="00C56B2E">
                        <w:rPr>
                          <w:i/>
                          <w:color w:val="FF0000"/>
                          <w:sz w:val="24"/>
                          <w:lang w:val="en-US"/>
                        </w:rPr>
                        <w:t>13</w:t>
                      </w:r>
                      <w:r w:rsidRPr="008A0486">
                        <w:rPr>
                          <w:i/>
                          <w:color w:val="FF0000"/>
                          <w:sz w:val="24"/>
                          <w:lang w:val="en-US"/>
                        </w:rPr>
                        <w:t>/0</w:t>
                      </w:r>
                      <w:r w:rsidR="00C56B2E">
                        <w:rPr>
                          <w:i/>
                          <w:color w:val="FF0000"/>
                          <w:sz w:val="24"/>
                          <w:lang w:val="en-US"/>
                        </w:rPr>
                        <w:t>4</w:t>
                      </w:r>
                      <w:r w:rsidRPr="008A0486">
                        <w:rPr>
                          <w:i/>
                          <w:color w:val="FF0000"/>
                          <w:sz w:val="24"/>
                          <w:lang w:val="en-US"/>
                        </w:rPr>
                        <w:t>/2023 ---</w:t>
                      </w:r>
                    </w:p>
                    <w:p w:rsidR="00CA01DA" w:rsidRPr="00CA01DA" w:rsidRDefault="00CA01DA" w:rsidP="00CA01DA">
                      <w:pPr>
                        <w:pStyle w:val="LJTextoEohneEinzug"/>
                        <w:rPr>
                          <w:i/>
                          <w:iCs/>
                        </w:rPr>
                      </w:pPr>
                      <w:r w:rsidRPr="00CA01DA">
                        <w:rPr>
                          <w:i/>
                          <w:iCs/>
                        </w:rPr>
                        <w:t>Revision 2023: Consolidation of improvements from 2016, 2020 and 2022 (functionality of figure referencing, mandatory citation).</w:t>
                      </w:r>
                    </w:p>
                    <w:p w:rsidR="00CA01DA" w:rsidRPr="00CA01DA" w:rsidRDefault="00CA01DA" w:rsidP="00CA01DA">
                      <w:pPr>
                        <w:rPr>
                          <w:lang w:val="en-US"/>
                        </w:rPr>
                      </w:pPr>
                    </w:p>
                  </w:txbxContent>
                </v:textbox>
                <w10:wrap anchorx="margin"/>
              </v:shape>
            </w:pict>
          </mc:Fallback>
        </mc:AlternateContent>
      </w:r>
    </w:p>
    <w:p w:rsidR="00770A7D" w:rsidRDefault="00770A7D" w:rsidP="008A09D6">
      <w:pPr>
        <w:pStyle w:val="LJLiteratureEN"/>
      </w:pPr>
    </w:p>
    <w:p w:rsidR="00770A7D" w:rsidRDefault="00770A7D" w:rsidP="008A09D6">
      <w:pPr>
        <w:pStyle w:val="LJLiteratureEN"/>
      </w:pPr>
      <w:r>
        <w:br/>
      </w:r>
    </w:p>
    <w:p w:rsidR="00DB630F" w:rsidRDefault="00DB630F" w:rsidP="008A09D6">
      <w:pPr>
        <w:pStyle w:val="LJLiteratureEN"/>
      </w:pPr>
    </w:p>
    <w:p w:rsidR="00CD61CB" w:rsidRDefault="00CD61CB" w:rsidP="00CD61CB">
      <w:pPr>
        <w:pStyle w:val="LJTextoEohneEinzug"/>
      </w:pPr>
      <w:r>
        <w:rPr>
          <w:noProof/>
          <w:sz w:val="8"/>
          <w:lang w:val="de-DE"/>
        </w:rPr>
        <mc:AlternateContent>
          <mc:Choice Requires="wps">
            <w:drawing>
              <wp:anchor distT="0" distB="0" distL="114300" distR="114300" simplePos="0" relativeHeight="251661312" behindDoc="0" locked="0" layoutInCell="1" allowOverlap="1" wp14:anchorId="7A784495" wp14:editId="72EC04A8">
                <wp:simplePos x="0" y="0"/>
                <wp:positionH relativeFrom="column">
                  <wp:posOffset>2540</wp:posOffset>
                </wp:positionH>
                <wp:positionV relativeFrom="paragraph">
                  <wp:posOffset>-2746</wp:posOffset>
                </wp:positionV>
                <wp:extent cx="2944051" cy="0"/>
                <wp:effectExtent l="0" t="0" r="27940" b="19050"/>
                <wp:wrapNone/>
                <wp:docPr id="12" name="Gerade Verbindung 12"/>
                <wp:cNvGraphicFramePr/>
                <a:graphic xmlns:a="http://schemas.openxmlformats.org/drawingml/2006/main">
                  <a:graphicData uri="http://schemas.microsoft.com/office/word/2010/wordprocessingShape">
                    <wps:wsp>
                      <wps:cNvCnPr/>
                      <wps:spPr>
                        <a:xfrm>
                          <a:off x="0" y="0"/>
                          <a:ext cx="2944051"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4F8567CE" id="Gerade Verbindung 1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pt,-.2pt" to="232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" strokecolor="windowText"/>
            </w:pict>
          </mc:Fallback>
        </mc:AlternateContent>
      </w:r>
      <w:r>
        <w:rPr>
          <w:b/>
          <w:spacing w:val="-6"/>
        </w:rPr>
        <w:br/>
      </w:r>
      <w:r w:rsidRPr="00A940D5">
        <w:rPr>
          <w:b/>
          <w:spacing w:val="-6"/>
        </w:rPr>
        <w:t>Dipl.-</w:t>
      </w:r>
      <w:proofErr w:type="spellStart"/>
      <w:proofErr w:type="gramStart"/>
      <w:r w:rsidRPr="00A940D5">
        <w:rPr>
          <w:b/>
          <w:spacing w:val="-6"/>
        </w:rPr>
        <w:t>Wirtsch</w:t>
      </w:r>
      <w:proofErr w:type="spellEnd"/>
      <w:r w:rsidRPr="00A940D5">
        <w:rPr>
          <w:b/>
          <w:spacing w:val="-6"/>
        </w:rPr>
        <w:t>.-</w:t>
      </w:r>
      <w:proofErr w:type="gramEnd"/>
      <w:r w:rsidRPr="00A940D5">
        <w:rPr>
          <w:b/>
          <w:spacing w:val="-6"/>
        </w:rPr>
        <w:t xml:space="preserve">Ing. </w:t>
      </w:r>
      <w:r>
        <w:rPr>
          <w:b/>
          <w:spacing w:val="-6"/>
        </w:rPr>
        <w:t>Tom Template</w:t>
      </w:r>
      <w:r w:rsidRPr="008A1810">
        <w:rPr>
          <w:b/>
          <w:spacing w:val="-6"/>
        </w:rPr>
        <w:t>, M.Sc.,</w:t>
      </w:r>
      <w:r w:rsidRPr="008A1810">
        <w:t xml:space="preserve"> Research Assistant at the Chair of Logistics, </w:t>
      </w:r>
      <w:r>
        <w:t xml:space="preserve">University Logistics. </w:t>
      </w:r>
      <w:r>
        <w:br/>
        <w:t>Tom</w:t>
      </w:r>
      <w:r w:rsidRPr="008A1810">
        <w:t xml:space="preserve"> </w:t>
      </w:r>
      <w:r>
        <w:t>Template</w:t>
      </w:r>
      <w:r w:rsidRPr="008A1810">
        <w:t xml:space="preserve"> was born 19</w:t>
      </w:r>
      <w:r>
        <w:t>88</w:t>
      </w:r>
      <w:r w:rsidRPr="008A1810">
        <w:t xml:space="preserve"> in </w:t>
      </w:r>
      <w:proofErr w:type="spellStart"/>
      <w:r>
        <w:t>Topstadt</w:t>
      </w:r>
      <w:proofErr w:type="spellEnd"/>
      <w:r w:rsidRPr="008A1810">
        <w:t>, Germany. Between 200</w:t>
      </w:r>
      <w:r>
        <w:t>5</w:t>
      </w:r>
      <w:r w:rsidRPr="008A1810">
        <w:t xml:space="preserve"> and 20</w:t>
      </w:r>
      <w:r>
        <w:t>10</w:t>
      </w:r>
      <w:r w:rsidRPr="008A1810">
        <w:t xml:space="preserve"> he studied Logistics at the University Logistics. </w:t>
      </w:r>
    </w:p>
    <w:p w:rsidR="0064227E" w:rsidRPr="00CD61CB" w:rsidRDefault="00CD61CB" w:rsidP="00DB630F">
      <w:pPr>
        <w:pStyle w:val="LJTextoEohneEinzug"/>
        <w:rPr>
          <w:lang w:val="de-DE"/>
        </w:rPr>
      </w:pPr>
      <w:proofErr w:type="spellStart"/>
      <w:r w:rsidRPr="009A2CE0">
        <w:rPr>
          <w:lang w:val="de-DE"/>
        </w:rPr>
        <w:t>Address</w:t>
      </w:r>
      <w:proofErr w:type="spellEnd"/>
      <w:r w:rsidRPr="009A2CE0">
        <w:rPr>
          <w:lang w:val="de-DE"/>
        </w:rPr>
        <w:t xml:space="preserve">: Lehrstuhl der Logistik, Universität Logistik, Universitätsstraße 1, 11111 </w:t>
      </w:r>
      <w:proofErr w:type="spellStart"/>
      <w:r w:rsidRPr="009A2CE0">
        <w:rPr>
          <w:lang w:val="de-DE"/>
        </w:rPr>
        <w:t>Topstadt</w:t>
      </w:r>
      <w:proofErr w:type="spellEnd"/>
      <w:r w:rsidRPr="009A2CE0">
        <w:rPr>
          <w:lang w:val="de-DE"/>
        </w:rPr>
        <w:t xml:space="preserve">, Germany, </w:t>
      </w:r>
      <w:r w:rsidRPr="009A2CE0">
        <w:rPr>
          <w:lang w:val="de-DE"/>
        </w:rPr>
        <w:br/>
        <w:t xml:space="preserve">Phone: +49 123 45-88888, Fax: +49 123 67-88880, </w:t>
      </w:r>
      <w:r w:rsidRPr="009A2CE0">
        <w:rPr>
          <w:lang w:val="de-DE"/>
        </w:rPr>
        <w:br/>
        <w:t>E-Mail: tom.template@unilog.de</w:t>
      </w:r>
    </w:p>
    <w:sectPr w:rsidR="0064227E" w:rsidRPr="00CD61CB" w:rsidSect="001C6BA5">
      <w:type w:val="continuous"/>
      <w:pgSz w:w="11907" w:h="16839" w:code="9"/>
      <w:pgMar w:top="1701" w:right="1134" w:bottom="1701" w:left="1134" w:header="397" w:footer="454" w:gutter="0"/>
      <w:cols w:num="2" w:space="36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07D8B" w:rsidRDefault="00C07D8B">
      <w:r>
        <w:separator/>
      </w:r>
    </w:p>
  </w:endnote>
  <w:endnote w:type="continuationSeparator" w:id="0">
    <w:p w:rsidR="00C07D8B" w:rsidRDefault="00C07D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74A9" w:rsidRDefault="00FE74A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5030" w:rsidRPr="00F92A01" w:rsidRDefault="002C5030" w:rsidP="00494397">
    <w:pPr>
      <w:tabs>
        <w:tab w:val="left" w:pos="1571"/>
      </w:tabs>
      <w:autoSpaceDE w:val="0"/>
      <w:autoSpaceDN w:val="0"/>
      <w:adjustRightInd w:val="0"/>
      <w:spacing w:after="0" w:line="180" w:lineRule="atLeast"/>
      <w:rPr>
        <w:rFonts w:ascii="Arial" w:hAnsi="Arial" w:cs="Arial"/>
        <w:i/>
        <w:sz w:val="12"/>
        <w:szCs w:val="21"/>
        <w:lang w:val="en-US"/>
      </w:rPr>
    </w:pPr>
    <w:r w:rsidRPr="00F92A01">
      <w:rPr>
        <w:rFonts w:ascii="Arial" w:hAnsi="Arial" w:cs="Arial"/>
        <w:sz w:val="18"/>
        <w:szCs w:val="21"/>
        <w:lang w:val="en-US"/>
      </w:rPr>
      <w:t>© 20</w:t>
    </w:r>
    <w:r w:rsidR="00957F86">
      <w:rPr>
        <w:rFonts w:ascii="Arial" w:hAnsi="Arial" w:cs="Arial"/>
        <w:sz w:val="18"/>
        <w:szCs w:val="21"/>
        <w:lang w:val="en-US"/>
      </w:rPr>
      <w:t>2</w:t>
    </w:r>
    <w:r>
      <w:rPr>
        <w:rFonts w:ascii="Arial" w:hAnsi="Arial" w:cs="Arial"/>
        <w:sz w:val="18"/>
        <w:szCs w:val="21"/>
        <w:lang w:val="en-US"/>
      </w:rPr>
      <w:t>3</w:t>
    </w:r>
    <w:r w:rsidRPr="00F92A01">
      <w:rPr>
        <w:rFonts w:ascii="Arial" w:hAnsi="Arial" w:cs="Arial"/>
        <w:sz w:val="18"/>
        <w:szCs w:val="21"/>
        <w:lang w:val="en-US"/>
      </w:rPr>
      <w:t xml:space="preserve"> Logistics Journal: </w:t>
    </w:r>
    <w:r w:rsidR="003620E7">
      <w:rPr>
        <w:rFonts w:ascii="Arial" w:hAnsi="Arial" w:cs="Arial"/>
        <w:sz w:val="18"/>
        <w:szCs w:val="21"/>
        <w:lang w:val="en-US"/>
      </w:rPr>
      <w:t>E</w:t>
    </w:r>
    <w:r w:rsidR="00317A8B">
      <w:rPr>
        <w:rFonts w:ascii="Arial" w:hAnsi="Arial" w:cs="Arial"/>
        <w:sz w:val="18"/>
        <w:szCs w:val="21"/>
        <w:lang w:val="en-US"/>
      </w:rPr>
      <w:t>ditorial</w:t>
    </w:r>
    <w:r>
      <w:rPr>
        <w:rFonts w:ascii="Arial" w:hAnsi="Arial" w:cs="Arial"/>
        <w:sz w:val="18"/>
        <w:szCs w:val="21"/>
        <w:lang w:val="en-US"/>
      </w:rPr>
      <w:t xml:space="preserve"> </w:t>
    </w:r>
    <w:r w:rsidR="003620E7">
      <w:rPr>
        <w:rFonts w:ascii="Arial" w:hAnsi="Arial" w:cs="Arial"/>
        <w:sz w:val="18"/>
        <w:szCs w:val="21"/>
        <w:lang w:val="en-US"/>
      </w:rPr>
      <w:t>R</w:t>
    </w:r>
    <w:r w:rsidR="00317A8B">
      <w:rPr>
        <w:rFonts w:ascii="Arial" w:hAnsi="Arial" w:cs="Arial"/>
        <w:sz w:val="18"/>
        <w:szCs w:val="21"/>
        <w:lang w:val="en-US"/>
      </w:rPr>
      <w:t xml:space="preserve">eviewed </w:t>
    </w:r>
    <w:r w:rsidRPr="00F92A01">
      <w:rPr>
        <w:rFonts w:ascii="Arial" w:hAnsi="Arial" w:cs="Arial"/>
        <w:sz w:val="18"/>
        <w:szCs w:val="21"/>
        <w:lang w:val="en-US"/>
      </w:rPr>
      <w:t>–</w:t>
    </w:r>
    <w:r>
      <w:rPr>
        <w:rFonts w:ascii="Arial" w:hAnsi="Arial" w:cs="Arial"/>
        <w:sz w:val="18"/>
        <w:szCs w:val="21"/>
        <w:lang w:val="en-US"/>
      </w:rPr>
      <w:t xml:space="preserve"> </w:t>
    </w:r>
    <w:r w:rsidRPr="00F92A01">
      <w:rPr>
        <w:rFonts w:ascii="Arial" w:hAnsi="Arial" w:cs="Arial"/>
        <w:sz w:val="18"/>
        <w:szCs w:val="21"/>
        <w:lang w:val="en-US"/>
      </w:rPr>
      <w:t xml:space="preserve">ISSN </w:t>
    </w:r>
    <w:r w:rsidR="00FE74A9">
      <w:rPr>
        <w:rFonts w:ascii="Arial" w:hAnsi="Arial" w:cs="Arial"/>
        <w:sz w:val="18"/>
        <w:szCs w:val="21"/>
        <w:lang w:val="en-US"/>
      </w:rPr>
      <w:t>1860</w:t>
    </w:r>
    <w:r w:rsidRPr="00F92A01">
      <w:rPr>
        <w:rFonts w:ascii="Arial" w:hAnsi="Arial" w:cs="Arial"/>
        <w:sz w:val="18"/>
        <w:szCs w:val="21"/>
        <w:lang w:val="en-US"/>
      </w:rPr>
      <w:t>-</w:t>
    </w:r>
    <w:r w:rsidR="00544509">
      <w:rPr>
        <w:rFonts w:ascii="Arial" w:hAnsi="Arial" w:cs="Arial"/>
        <w:sz w:val="18"/>
        <w:szCs w:val="21"/>
        <w:lang w:val="en-US"/>
      </w:rPr>
      <w:t>5923</w:t>
    </w:r>
    <w:r w:rsidRPr="00F92A01">
      <w:rPr>
        <w:rFonts w:ascii="Arial" w:hAnsi="Arial" w:cs="Arial"/>
        <w:sz w:val="18"/>
        <w:szCs w:val="21"/>
        <w:lang w:val="en-US"/>
      </w:rPr>
      <w:tab/>
    </w:r>
    <w:r>
      <w:rPr>
        <w:rFonts w:ascii="Arial" w:hAnsi="Arial" w:cs="Arial"/>
        <w:sz w:val="18"/>
        <w:szCs w:val="21"/>
        <w:lang w:val="en-US"/>
      </w:rPr>
      <w:tab/>
    </w:r>
    <w:r>
      <w:rPr>
        <w:rFonts w:ascii="Arial" w:hAnsi="Arial" w:cs="Arial"/>
        <w:sz w:val="18"/>
        <w:szCs w:val="21"/>
        <w:lang w:val="en-US"/>
      </w:rPr>
      <w:tab/>
    </w:r>
    <w:r>
      <w:rPr>
        <w:rFonts w:ascii="Arial" w:hAnsi="Arial" w:cs="Arial"/>
        <w:sz w:val="18"/>
        <w:szCs w:val="21"/>
        <w:lang w:val="en-US"/>
      </w:rPr>
      <w:tab/>
    </w:r>
    <w:r>
      <w:rPr>
        <w:rFonts w:ascii="Arial" w:hAnsi="Arial" w:cs="Arial"/>
        <w:sz w:val="18"/>
        <w:szCs w:val="21"/>
        <w:lang w:val="en-US"/>
      </w:rPr>
      <w:tab/>
      <w:t xml:space="preserve">    Pag</w:t>
    </w:r>
    <w:r w:rsidRPr="00F92A01">
      <w:rPr>
        <w:rFonts w:ascii="Arial" w:hAnsi="Arial" w:cs="Arial"/>
        <w:sz w:val="18"/>
        <w:szCs w:val="21"/>
        <w:lang w:val="en-US"/>
      </w:rPr>
      <w:t xml:space="preserve">e </w:t>
    </w:r>
    <w:r w:rsidRPr="00820435">
      <w:rPr>
        <w:rFonts w:ascii="Arial" w:hAnsi="Arial" w:cs="Arial"/>
        <w:sz w:val="18"/>
        <w:szCs w:val="21"/>
      </w:rPr>
      <w:fldChar w:fldCharType="begin"/>
    </w:r>
    <w:r w:rsidRPr="00F92A01">
      <w:rPr>
        <w:rFonts w:ascii="Arial" w:hAnsi="Arial" w:cs="Arial"/>
        <w:sz w:val="18"/>
        <w:szCs w:val="21"/>
        <w:lang w:val="en-US"/>
      </w:rPr>
      <w:instrText xml:space="preserve"> PAGE   \* MERGEFORMAT </w:instrText>
    </w:r>
    <w:r w:rsidRPr="00820435">
      <w:rPr>
        <w:rFonts w:ascii="Arial" w:hAnsi="Arial" w:cs="Arial"/>
        <w:sz w:val="18"/>
        <w:szCs w:val="21"/>
      </w:rPr>
      <w:fldChar w:fldCharType="separate"/>
    </w:r>
    <w:r w:rsidR="00E76AE0">
      <w:rPr>
        <w:rFonts w:ascii="Arial" w:hAnsi="Arial" w:cs="Arial"/>
        <w:noProof/>
        <w:sz w:val="18"/>
        <w:szCs w:val="21"/>
        <w:lang w:val="en-US"/>
      </w:rPr>
      <w:t>5</w:t>
    </w:r>
    <w:r w:rsidRPr="00820435">
      <w:rPr>
        <w:rFonts w:ascii="Arial" w:hAnsi="Arial" w:cs="Arial"/>
        <w:sz w:val="18"/>
        <w:szCs w:val="21"/>
      </w:rPr>
      <w:fldChar w:fldCharType="end"/>
    </w:r>
    <w:r w:rsidRPr="00F92A01">
      <w:rPr>
        <w:rFonts w:ascii="Arial" w:hAnsi="Arial" w:cs="Arial"/>
        <w:sz w:val="18"/>
        <w:szCs w:val="21"/>
        <w:lang w:val="en-US"/>
      </w:rPr>
      <w:br/>
    </w:r>
    <w:r w:rsidRPr="00F92A01">
      <w:rPr>
        <w:rFonts w:ascii="Arial" w:hAnsi="Arial" w:cs="Arial"/>
        <w:i/>
        <w:sz w:val="12"/>
        <w:szCs w:val="21"/>
        <w:lang w:val="en-US"/>
      </w:rPr>
      <w:t xml:space="preserve">Article is protected by </w:t>
    </w:r>
    <w:r>
      <w:rPr>
        <w:rFonts w:ascii="Arial" w:hAnsi="Arial" w:cs="Arial"/>
        <w:i/>
        <w:sz w:val="12"/>
        <w:szCs w:val="21"/>
        <w:lang w:val="en-US"/>
      </w:rPr>
      <w:t>G</w:t>
    </w:r>
    <w:r w:rsidRPr="00F92A01">
      <w:rPr>
        <w:rFonts w:ascii="Arial" w:hAnsi="Arial" w:cs="Arial"/>
        <w:i/>
        <w:sz w:val="12"/>
        <w:szCs w:val="21"/>
        <w:lang w:val="en-US"/>
      </w:rPr>
      <w:t>erman copyright law</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74A9" w:rsidRDefault="00FE74A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07D8B" w:rsidRDefault="00C07D8B">
      <w:r>
        <w:separator/>
      </w:r>
    </w:p>
  </w:footnote>
  <w:footnote w:type="continuationSeparator" w:id="0">
    <w:p w:rsidR="00C07D8B" w:rsidRDefault="00C07D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74A9" w:rsidRDefault="00FE74A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5030" w:rsidRPr="00985BCA" w:rsidRDefault="002C5030" w:rsidP="002B53D5">
    <w:pPr>
      <w:pStyle w:val="Kopfzeile"/>
      <w:tabs>
        <w:tab w:val="clear" w:pos="4536"/>
        <w:tab w:val="clear" w:pos="9072"/>
      </w:tabs>
      <w:ind w:firstLine="369"/>
      <w:jc w:val="right"/>
      <w:rPr>
        <w:rFonts w:ascii="Arial" w:eastAsia="SimSun" w:hAnsi="Arial" w:cs="Arial"/>
        <w:i/>
        <w:sz w:val="16"/>
        <w:szCs w:val="17"/>
        <w:lang w:val="en-US" w:eastAsia="en-US"/>
      </w:rPr>
    </w:pPr>
    <w:r w:rsidRPr="00985BCA">
      <w:rPr>
        <w:rFonts w:ascii="Arial" w:eastAsia="SimSun" w:hAnsi="Arial" w:cs="Arial"/>
        <w:i/>
        <w:sz w:val="16"/>
        <w:szCs w:val="17"/>
        <w:lang w:val="en-US" w:eastAsia="en-US"/>
      </w:rPr>
      <w:t>DOI: 10.2195/lj_</w:t>
    </w:r>
    <w:r w:rsidR="00544509">
      <w:rPr>
        <w:rFonts w:ascii="Arial" w:eastAsia="SimSun" w:hAnsi="Arial" w:cs="Arial"/>
        <w:i/>
        <w:sz w:val="16"/>
        <w:szCs w:val="17"/>
        <w:lang w:val="en-US" w:eastAsia="en-US"/>
      </w:rPr>
      <w:t>edrev</w:t>
    </w:r>
    <w:r w:rsidRPr="00985BCA">
      <w:rPr>
        <w:rFonts w:ascii="Arial" w:eastAsia="SimSun" w:hAnsi="Arial" w:cs="Arial"/>
        <w:i/>
        <w:sz w:val="16"/>
        <w:szCs w:val="17"/>
        <w:lang w:val="en-US" w:eastAsia="en-US"/>
      </w:rPr>
      <w:t>_author1_en_</w:t>
    </w:r>
    <w:r w:rsidRPr="00985BCA">
      <w:rPr>
        <w:rFonts w:ascii="Arial" w:eastAsia="SimSun" w:hAnsi="Arial" w:cs="Arial"/>
        <w:i/>
        <w:spacing w:val="10"/>
        <w:sz w:val="16"/>
        <w:szCs w:val="17"/>
        <w:lang w:val="en-US" w:eastAsia="en-US"/>
      </w:rPr>
      <w:t>yyyy</w:t>
    </w:r>
    <w:r w:rsidRPr="00985BCA">
      <w:rPr>
        <w:rFonts w:ascii="Arial" w:eastAsia="SimSun" w:hAnsi="Arial" w:cs="Arial"/>
        <w:i/>
        <w:sz w:val="16"/>
        <w:szCs w:val="17"/>
        <w:lang w:val="en-US" w:eastAsia="en-US"/>
      </w:rPr>
      <w:t xml:space="preserve">mm_01 </w:t>
    </w:r>
    <w:r w:rsidRPr="00985BCA">
      <w:rPr>
        <w:rFonts w:ascii="Arial" w:eastAsia="SimSun" w:hAnsi="Arial" w:cs="Arial"/>
        <w:i/>
        <w:sz w:val="16"/>
        <w:szCs w:val="17"/>
        <w:lang w:val="en-US" w:eastAsia="en-US"/>
      </w:rPr>
      <w:br/>
      <w:t xml:space="preserve">URN: </w:t>
    </w:r>
    <w:proofErr w:type="gramStart"/>
    <w:r w:rsidRPr="00985BCA">
      <w:rPr>
        <w:rFonts w:ascii="Arial" w:eastAsia="SimSun" w:hAnsi="Arial" w:cs="Arial"/>
        <w:i/>
        <w:sz w:val="16"/>
        <w:szCs w:val="17"/>
        <w:lang w:val="en-US" w:eastAsia="en-US"/>
      </w:rPr>
      <w:t>urn:nbn</w:t>
    </w:r>
    <w:proofErr w:type="gramEnd"/>
    <w:r w:rsidRPr="00985BCA">
      <w:rPr>
        <w:rFonts w:ascii="Arial" w:eastAsia="SimSun" w:hAnsi="Arial" w:cs="Arial"/>
        <w:i/>
        <w:sz w:val="16"/>
        <w:szCs w:val="17"/>
        <w:lang w:val="en-US" w:eastAsia="en-US"/>
      </w:rPr>
      <w:t>:de:0009-14-xxxxxx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74A9" w:rsidRDefault="00FE74A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0EC645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F8E104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B7A67E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44C8D7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808FF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22E4C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B52807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D0475F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082C57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6DC51A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C4B2D"/>
    <w:multiLevelType w:val="multilevel"/>
    <w:tmpl w:val="A56A8350"/>
    <w:styleLink w:val="LJHeadings"/>
    <w:lvl w:ilvl="0">
      <w:start w:val="1"/>
      <w:numFmt w:val="decimal"/>
      <w:pStyle w:val="LJ1HeadlineDE"/>
      <w:lvlText w:val="%1"/>
      <w:lvlJc w:val="left"/>
      <w:pPr>
        <w:ind w:left="369" w:hanging="369"/>
      </w:pPr>
      <w:rPr>
        <w:rFonts w:hint="default"/>
      </w:rPr>
    </w:lvl>
    <w:lvl w:ilvl="1">
      <w:start w:val="1"/>
      <w:numFmt w:val="decimal"/>
      <w:pStyle w:val="LJ2HeadlineDE"/>
      <w:lvlText w:val="%1.%2"/>
      <w:lvlJc w:val="left"/>
      <w:pPr>
        <w:ind w:left="369" w:hanging="369"/>
      </w:pPr>
      <w:rPr>
        <w:rFonts w:hint="default"/>
      </w:rPr>
    </w:lvl>
    <w:lvl w:ilvl="2">
      <w:start w:val="1"/>
      <w:numFmt w:val="decimal"/>
      <w:pStyle w:val="LJ3HeadlineDE"/>
      <w:lvlText w:val="%1.%2.%3"/>
      <w:lvlJc w:val="left"/>
      <w:pPr>
        <w:ind w:left="567" w:hanging="567"/>
      </w:pPr>
      <w:rPr>
        <w:rFonts w:hint="default"/>
      </w:rPr>
    </w:lvl>
    <w:lvl w:ilvl="3">
      <w:start w:val="1"/>
      <w:numFmt w:val="decimal"/>
      <w:lvlText w:val="(%4)"/>
      <w:lvlJc w:val="left"/>
      <w:pPr>
        <w:ind w:left="369" w:hanging="369"/>
      </w:pPr>
      <w:rPr>
        <w:rFonts w:hint="default"/>
      </w:rPr>
    </w:lvl>
    <w:lvl w:ilvl="4">
      <w:start w:val="1"/>
      <w:numFmt w:val="lowerLetter"/>
      <w:lvlText w:val="(%5)"/>
      <w:lvlJc w:val="left"/>
      <w:pPr>
        <w:ind w:left="369" w:hanging="369"/>
      </w:pPr>
      <w:rPr>
        <w:rFonts w:hint="default"/>
      </w:rPr>
    </w:lvl>
    <w:lvl w:ilvl="5">
      <w:start w:val="1"/>
      <w:numFmt w:val="lowerRoman"/>
      <w:lvlText w:val="(%6)"/>
      <w:lvlJc w:val="left"/>
      <w:pPr>
        <w:ind w:left="369" w:hanging="369"/>
      </w:pPr>
      <w:rPr>
        <w:rFonts w:hint="default"/>
      </w:rPr>
    </w:lvl>
    <w:lvl w:ilvl="6">
      <w:start w:val="1"/>
      <w:numFmt w:val="decimal"/>
      <w:lvlText w:val="%7."/>
      <w:lvlJc w:val="left"/>
      <w:pPr>
        <w:ind w:left="369" w:hanging="369"/>
      </w:pPr>
      <w:rPr>
        <w:rFonts w:hint="default"/>
      </w:rPr>
    </w:lvl>
    <w:lvl w:ilvl="7">
      <w:start w:val="1"/>
      <w:numFmt w:val="lowerLetter"/>
      <w:lvlText w:val="%8."/>
      <w:lvlJc w:val="left"/>
      <w:pPr>
        <w:ind w:left="369" w:hanging="369"/>
      </w:pPr>
      <w:rPr>
        <w:rFonts w:hint="default"/>
      </w:rPr>
    </w:lvl>
    <w:lvl w:ilvl="8">
      <w:start w:val="1"/>
      <w:numFmt w:val="lowerRoman"/>
      <w:lvlText w:val="%9."/>
      <w:lvlJc w:val="left"/>
      <w:pPr>
        <w:ind w:left="369" w:hanging="369"/>
      </w:pPr>
      <w:rPr>
        <w:rFonts w:hint="default"/>
      </w:rPr>
    </w:lvl>
  </w:abstractNum>
  <w:abstractNum w:abstractNumId="11" w15:restartNumberingAfterBreak="0">
    <w:nsid w:val="05344DB2"/>
    <w:multiLevelType w:val="multilevel"/>
    <w:tmpl w:val="9B80F424"/>
    <w:lvl w:ilvl="0">
      <w:start w:val="1"/>
      <w:numFmt w:val="decimal"/>
      <w:lvlText w:val="Figure %1.:"/>
      <w:lvlJc w:val="left"/>
      <w:pPr>
        <w:ind w:left="360" w:hanging="360"/>
      </w:pPr>
      <w:rPr>
        <w:rFonts w:cs="Times New Roman" w:hint="default"/>
        <w:b w:val="0"/>
        <w:bCs w:val="0"/>
        <w:i/>
        <w:iCs w:val="0"/>
        <w: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7F73001"/>
    <w:multiLevelType w:val="multilevel"/>
    <w:tmpl w:val="9A88F2CC"/>
    <w:lvl w:ilvl="0">
      <w:start w:val="1"/>
      <w:numFmt w:val="decimal"/>
      <w:lvlText w:val="%1."/>
      <w:lvlJc w:val="left"/>
      <w:pPr>
        <w:tabs>
          <w:tab w:val="num" w:pos="851"/>
        </w:tabs>
        <w:ind w:left="851" w:hanging="851"/>
      </w:pPr>
      <w:rPr>
        <w:rFonts w:cs="Times New Roman" w:hint="default"/>
      </w:rPr>
    </w:lvl>
    <w:lvl w:ilvl="1">
      <w:start w:val="1"/>
      <w:numFmt w:val="decimal"/>
      <w:lvlText w:val="%1.%2."/>
      <w:lvlJc w:val="left"/>
      <w:pPr>
        <w:tabs>
          <w:tab w:val="num" w:pos="851"/>
        </w:tabs>
        <w:ind w:left="851" w:hanging="851"/>
      </w:pPr>
      <w:rPr>
        <w:rFonts w:cs="Times New Roman" w:hint="default"/>
      </w:rPr>
    </w:lvl>
    <w:lvl w:ilvl="2">
      <w:start w:val="1"/>
      <w:numFmt w:val="decimal"/>
      <w:lvlText w:val="%1.%2.%3."/>
      <w:lvlJc w:val="left"/>
      <w:pPr>
        <w:tabs>
          <w:tab w:val="num" w:pos="1211"/>
        </w:tabs>
        <w:ind w:left="1211" w:hanging="851"/>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3" w15:restartNumberingAfterBreak="0">
    <w:nsid w:val="142A3A30"/>
    <w:multiLevelType w:val="hybridMultilevel"/>
    <w:tmpl w:val="1A6CFAFC"/>
    <w:lvl w:ilvl="0" w:tplc="85D82654">
      <w:start w:val="1"/>
      <w:numFmt w:val="lowerLetter"/>
      <w:lvlText w:val="%1)"/>
      <w:lvlJc w:val="left"/>
      <w:pPr>
        <w:ind w:left="720" w:hanging="360"/>
      </w:pPr>
      <w:rPr>
        <w:rFonts w:hint="default"/>
      </w:rPr>
    </w:lvl>
    <w:lvl w:ilvl="1" w:tplc="E5C8AE24">
      <w:start w:val="1"/>
      <w:numFmt w:val="bullet"/>
      <w:lvlText w:val="o"/>
      <w:lvlJc w:val="left"/>
      <w:pPr>
        <w:ind w:left="1440" w:hanging="360"/>
      </w:pPr>
      <w:rPr>
        <w:rFonts w:ascii="Courier New" w:hAnsi="Courier New" w:cs="Courier New" w:hint="default"/>
      </w:rPr>
    </w:lvl>
    <w:lvl w:ilvl="2" w:tplc="21A054F2" w:tentative="1">
      <w:start w:val="1"/>
      <w:numFmt w:val="bullet"/>
      <w:lvlText w:val=""/>
      <w:lvlJc w:val="left"/>
      <w:pPr>
        <w:ind w:left="2160" w:hanging="360"/>
      </w:pPr>
      <w:rPr>
        <w:rFonts w:ascii="Wingdings" w:hAnsi="Wingdings" w:hint="default"/>
      </w:rPr>
    </w:lvl>
    <w:lvl w:ilvl="3" w:tplc="2F8A2A24" w:tentative="1">
      <w:start w:val="1"/>
      <w:numFmt w:val="bullet"/>
      <w:lvlText w:val=""/>
      <w:lvlJc w:val="left"/>
      <w:pPr>
        <w:ind w:left="2880" w:hanging="360"/>
      </w:pPr>
      <w:rPr>
        <w:rFonts w:ascii="Symbol" w:hAnsi="Symbol" w:hint="default"/>
      </w:rPr>
    </w:lvl>
    <w:lvl w:ilvl="4" w:tplc="0DC48C64" w:tentative="1">
      <w:start w:val="1"/>
      <w:numFmt w:val="bullet"/>
      <w:lvlText w:val="o"/>
      <w:lvlJc w:val="left"/>
      <w:pPr>
        <w:ind w:left="3600" w:hanging="360"/>
      </w:pPr>
      <w:rPr>
        <w:rFonts w:ascii="Courier New" w:hAnsi="Courier New" w:cs="Courier New" w:hint="default"/>
      </w:rPr>
    </w:lvl>
    <w:lvl w:ilvl="5" w:tplc="6E6C88E0" w:tentative="1">
      <w:start w:val="1"/>
      <w:numFmt w:val="bullet"/>
      <w:lvlText w:val=""/>
      <w:lvlJc w:val="left"/>
      <w:pPr>
        <w:ind w:left="4320" w:hanging="360"/>
      </w:pPr>
      <w:rPr>
        <w:rFonts w:ascii="Wingdings" w:hAnsi="Wingdings" w:hint="default"/>
      </w:rPr>
    </w:lvl>
    <w:lvl w:ilvl="6" w:tplc="7ECAAB1C" w:tentative="1">
      <w:start w:val="1"/>
      <w:numFmt w:val="bullet"/>
      <w:lvlText w:val=""/>
      <w:lvlJc w:val="left"/>
      <w:pPr>
        <w:ind w:left="5040" w:hanging="360"/>
      </w:pPr>
      <w:rPr>
        <w:rFonts w:ascii="Symbol" w:hAnsi="Symbol" w:hint="default"/>
      </w:rPr>
    </w:lvl>
    <w:lvl w:ilvl="7" w:tplc="F5242700" w:tentative="1">
      <w:start w:val="1"/>
      <w:numFmt w:val="bullet"/>
      <w:lvlText w:val="o"/>
      <w:lvlJc w:val="left"/>
      <w:pPr>
        <w:ind w:left="5760" w:hanging="360"/>
      </w:pPr>
      <w:rPr>
        <w:rFonts w:ascii="Courier New" w:hAnsi="Courier New" w:cs="Courier New" w:hint="default"/>
      </w:rPr>
    </w:lvl>
    <w:lvl w:ilvl="8" w:tplc="B3044496" w:tentative="1">
      <w:start w:val="1"/>
      <w:numFmt w:val="bullet"/>
      <w:lvlText w:val=""/>
      <w:lvlJc w:val="left"/>
      <w:pPr>
        <w:ind w:left="6480" w:hanging="360"/>
      </w:pPr>
      <w:rPr>
        <w:rFonts w:ascii="Wingdings" w:hAnsi="Wingdings" w:hint="default"/>
      </w:rPr>
    </w:lvl>
  </w:abstractNum>
  <w:abstractNum w:abstractNumId="14" w15:restartNumberingAfterBreak="0">
    <w:nsid w:val="144F53E0"/>
    <w:multiLevelType w:val="multilevel"/>
    <w:tmpl w:val="BE14B09A"/>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rPr>
        <w:sz w:val="2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18147B94"/>
    <w:multiLevelType w:val="multilevel"/>
    <w:tmpl w:val="FC20EF32"/>
    <w:styleLink w:val="LJFiguresDE"/>
    <w:lvl w:ilvl="0">
      <w:start w:val="1"/>
      <w:numFmt w:val="decimal"/>
      <w:pStyle w:val="LJFigureDE"/>
      <w:lvlText w:val="Abbildung %1."/>
      <w:lvlJc w:val="left"/>
      <w:pPr>
        <w:ind w:left="360" w:hanging="360"/>
      </w:pPr>
      <w:rPr>
        <w:b w:val="0"/>
        <w:i/>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1B8A31EF"/>
    <w:multiLevelType w:val="multilevel"/>
    <w:tmpl w:val="3D9CF02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21D343F6"/>
    <w:multiLevelType w:val="multilevel"/>
    <w:tmpl w:val="A0CC55F2"/>
    <w:numStyleLink w:val="LJTablesEN"/>
  </w:abstractNum>
  <w:abstractNum w:abstractNumId="18" w15:restartNumberingAfterBreak="0">
    <w:nsid w:val="28DD5CCC"/>
    <w:multiLevelType w:val="multilevel"/>
    <w:tmpl w:val="86B07A06"/>
    <w:lvl w:ilvl="0">
      <w:start w:val="1"/>
      <w:numFmt w:val="decimal"/>
      <w:lvlText w:val="Abbildung %1."/>
      <w:lvlJc w:val="left"/>
      <w:pPr>
        <w:ind w:left="360" w:hanging="360"/>
      </w:pPr>
      <w:rPr>
        <w:rFonts w:ascii="Times New Roman" w:hAnsi="Times New Roman" w:hint="default"/>
        <w:b w:val="0"/>
        <w:i/>
        <w:sz w:val="18"/>
      </w:rPr>
    </w:lvl>
    <w:lvl w:ilvl="1">
      <w:start w:val="1"/>
      <w:numFmt w:val="decimalZero"/>
      <w:isLgl/>
      <w:lvlText w:val="Abschnitt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9" w15:restartNumberingAfterBreak="0">
    <w:nsid w:val="330B5CFE"/>
    <w:multiLevelType w:val="hybridMultilevel"/>
    <w:tmpl w:val="92D0B45C"/>
    <w:lvl w:ilvl="0" w:tplc="AA96CE74">
      <w:start w:val="1"/>
      <w:numFmt w:val="decimal"/>
      <w:lvlText w:val="%1."/>
      <w:lvlJc w:val="left"/>
      <w:pPr>
        <w:ind w:left="720" w:hanging="360"/>
      </w:pPr>
    </w:lvl>
    <w:lvl w:ilvl="1" w:tplc="D69CA26A" w:tentative="1">
      <w:start w:val="1"/>
      <w:numFmt w:val="lowerLetter"/>
      <w:lvlText w:val="%2."/>
      <w:lvlJc w:val="left"/>
      <w:pPr>
        <w:ind w:left="1440" w:hanging="360"/>
      </w:pPr>
    </w:lvl>
    <w:lvl w:ilvl="2" w:tplc="392CC316" w:tentative="1">
      <w:start w:val="1"/>
      <w:numFmt w:val="lowerRoman"/>
      <w:lvlText w:val="%3."/>
      <w:lvlJc w:val="right"/>
      <w:pPr>
        <w:ind w:left="2160" w:hanging="180"/>
      </w:pPr>
    </w:lvl>
    <w:lvl w:ilvl="3" w:tplc="B7B64460" w:tentative="1">
      <w:start w:val="1"/>
      <w:numFmt w:val="decimal"/>
      <w:lvlText w:val="%4."/>
      <w:lvlJc w:val="left"/>
      <w:pPr>
        <w:ind w:left="2880" w:hanging="360"/>
      </w:pPr>
    </w:lvl>
    <w:lvl w:ilvl="4" w:tplc="67AA5126" w:tentative="1">
      <w:start w:val="1"/>
      <w:numFmt w:val="lowerLetter"/>
      <w:lvlText w:val="%5."/>
      <w:lvlJc w:val="left"/>
      <w:pPr>
        <w:ind w:left="3600" w:hanging="360"/>
      </w:pPr>
    </w:lvl>
    <w:lvl w:ilvl="5" w:tplc="AC7A4D00" w:tentative="1">
      <w:start w:val="1"/>
      <w:numFmt w:val="lowerRoman"/>
      <w:lvlText w:val="%6."/>
      <w:lvlJc w:val="right"/>
      <w:pPr>
        <w:ind w:left="4320" w:hanging="180"/>
      </w:pPr>
    </w:lvl>
    <w:lvl w:ilvl="6" w:tplc="5B1CC23E" w:tentative="1">
      <w:start w:val="1"/>
      <w:numFmt w:val="decimal"/>
      <w:lvlText w:val="%7."/>
      <w:lvlJc w:val="left"/>
      <w:pPr>
        <w:ind w:left="5040" w:hanging="360"/>
      </w:pPr>
    </w:lvl>
    <w:lvl w:ilvl="7" w:tplc="78CCACCE" w:tentative="1">
      <w:start w:val="1"/>
      <w:numFmt w:val="lowerLetter"/>
      <w:lvlText w:val="%8."/>
      <w:lvlJc w:val="left"/>
      <w:pPr>
        <w:ind w:left="5760" w:hanging="360"/>
      </w:pPr>
    </w:lvl>
    <w:lvl w:ilvl="8" w:tplc="E2AA4F70" w:tentative="1">
      <w:start w:val="1"/>
      <w:numFmt w:val="lowerRoman"/>
      <w:lvlText w:val="%9."/>
      <w:lvlJc w:val="right"/>
      <w:pPr>
        <w:ind w:left="6480" w:hanging="180"/>
      </w:pPr>
    </w:lvl>
  </w:abstractNum>
  <w:abstractNum w:abstractNumId="20" w15:restartNumberingAfterBreak="0">
    <w:nsid w:val="3B9E62CF"/>
    <w:multiLevelType w:val="multilevel"/>
    <w:tmpl w:val="A0CC55F2"/>
    <w:styleLink w:val="LJTablesEN"/>
    <w:lvl w:ilvl="0">
      <w:start w:val="1"/>
      <w:numFmt w:val="decimal"/>
      <w:lvlText w:val="Table %1."/>
      <w:lvlJc w:val="left"/>
      <w:pPr>
        <w:ind w:left="360" w:hanging="360"/>
      </w:pPr>
      <w:rPr>
        <w:b w:val="0"/>
        <w:bCs w:val="0"/>
        <w:i/>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432D48B8"/>
    <w:multiLevelType w:val="multilevel"/>
    <w:tmpl w:val="F3CA55C6"/>
    <w:styleLink w:val="Tabelle1"/>
    <w:lvl w:ilvl="0">
      <w:start w:val="1"/>
      <w:numFmt w:val="decimal"/>
      <w:lvlText w:val="Tabelle %1."/>
      <w:lvlJc w:val="left"/>
      <w:pPr>
        <w:ind w:left="0" w:firstLine="0"/>
      </w:pPr>
      <w:rPr>
        <w:rFonts w:hint="default"/>
        <w:b w:val="0"/>
      </w:rPr>
    </w:lvl>
    <w:lvl w:ilvl="1">
      <w:start w:val="1"/>
      <w:numFmt w:val="decimalZero"/>
      <w:isLgl/>
      <w:lvlText w:val="Abschnitt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2" w15:restartNumberingAfterBreak="0">
    <w:nsid w:val="46B7213D"/>
    <w:multiLevelType w:val="multilevel"/>
    <w:tmpl w:val="E1FADEF6"/>
    <w:lvl w:ilvl="0">
      <w:start w:val="1"/>
      <w:numFmt w:val="decimal"/>
      <w:lvlText w:val="Tabelle %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8ED78EB"/>
    <w:multiLevelType w:val="multilevel"/>
    <w:tmpl w:val="FA8091DE"/>
    <w:styleLink w:val="LJFiguresEN"/>
    <w:lvl w:ilvl="0">
      <w:start w:val="1"/>
      <w:numFmt w:val="decimal"/>
      <w:pStyle w:val="LJFigureEN"/>
      <w:lvlText w:val="Figure %1."/>
      <w:lvlJc w:val="left"/>
      <w:pPr>
        <w:ind w:left="360" w:hanging="360"/>
      </w:pPr>
      <w:rPr>
        <w:rFonts w:ascii="Times New Roman" w:hAnsi="Times New Roman" w:hint="default"/>
        <w:b w:val="0"/>
        <w:i/>
        <w:sz w:val="18"/>
        <w:lang w:val="de-DE"/>
      </w:rPr>
    </w:lvl>
    <w:lvl w:ilvl="1">
      <w:start w:val="1"/>
      <w:numFmt w:val="none"/>
      <w:isLgl/>
      <w:lvlText w:val=""/>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4" w15:restartNumberingAfterBreak="0">
    <w:nsid w:val="54AA46CE"/>
    <w:multiLevelType w:val="hybridMultilevel"/>
    <w:tmpl w:val="26C241A2"/>
    <w:lvl w:ilvl="0" w:tplc="0407000F">
      <w:start w:val="1"/>
      <w:numFmt w:val="decimal"/>
      <w:lvlText w:val="%1."/>
      <w:lvlJc w:val="left"/>
      <w:pPr>
        <w:ind w:left="720" w:hanging="360"/>
      </w:pPr>
      <w:rPr>
        <w:rFonts w:hint="default"/>
      </w:rPr>
    </w:lvl>
    <w:lvl w:ilvl="1" w:tplc="15C46536">
      <w:start w:val="1"/>
      <w:numFmt w:val="bullet"/>
      <w:lvlText w:val="o"/>
      <w:lvlJc w:val="left"/>
      <w:pPr>
        <w:ind w:left="1440" w:hanging="360"/>
      </w:pPr>
      <w:rPr>
        <w:rFonts w:ascii="Courier New" w:hAnsi="Courier New" w:cs="Courier New" w:hint="default"/>
      </w:rPr>
    </w:lvl>
    <w:lvl w:ilvl="2" w:tplc="4EE4D82C" w:tentative="1">
      <w:start w:val="1"/>
      <w:numFmt w:val="bullet"/>
      <w:lvlText w:val=""/>
      <w:lvlJc w:val="left"/>
      <w:pPr>
        <w:ind w:left="2160" w:hanging="360"/>
      </w:pPr>
      <w:rPr>
        <w:rFonts w:ascii="Wingdings" w:hAnsi="Wingdings" w:hint="default"/>
      </w:rPr>
    </w:lvl>
    <w:lvl w:ilvl="3" w:tplc="D22A463A" w:tentative="1">
      <w:start w:val="1"/>
      <w:numFmt w:val="bullet"/>
      <w:lvlText w:val=""/>
      <w:lvlJc w:val="left"/>
      <w:pPr>
        <w:ind w:left="2880" w:hanging="360"/>
      </w:pPr>
      <w:rPr>
        <w:rFonts w:ascii="Symbol" w:hAnsi="Symbol" w:hint="default"/>
      </w:rPr>
    </w:lvl>
    <w:lvl w:ilvl="4" w:tplc="8556A7CA" w:tentative="1">
      <w:start w:val="1"/>
      <w:numFmt w:val="bullet"/>
      <w:lvlText w:val="o"/>
      <w:lvlJc w:val="left"/>
      <w:pPr>
        <w:ind w:left="3600" w:hanging="360"/>
      </w:pPr>
      <w:rPr>
        <w:rFonts w:ascii="Courier New" w:hAnsi="Courier New" w:cs="Courier New" w:hint="default"/>
      </w:rPr>
    </w:lvl>
    <w:lvl w:ilvl="5" w:tplc="7A72C57A" w:tentative="1">
      <w:start w:val="1"/>
      <w:numFmt w:val="bullet"/>
      <w:lvlText w:val=""/>
      <w:lvlJc w:val="left"/>
      <w:pPr>
        <w:ind w:left="4320" w:hanging="360"/>
      </w:pPr>
      <w:rPr>
        <w:rFonts w:ascii="Wingdings" w:hAnsi="Wingdings" w:hint="default"/>
      </w:rPr>
    </w:lvl>
    <w:lvl w:ilvl="6" w:tplc="4E1C1D24" w:tentative="1">
      <w:start w:val="1"/>
      <w:numFmt w:val="bullet"/>
      <w:lvlText w:val=""/>
      <w:lvlJc w:val="left"/>
      <w:pPr>
        <w:ind w:left="5040" w:hanging="360"/>
      </w:pPr>
      <w:rPr>
        <w:rFonts w:ascii="Symbol" w:hAnsi="Symbol" w:hint="default"/>
      </w:rPr>
    </w:lvl>
    <w:lvl w:ilvl="7" w:tplc="34DAFD08" w:tentative="1">
      <w:start w:val="1"/>
      <w:numFmt w:val="bullet"/>
      <w:lvlText w:val="o"/>
      <w:lvlJc w:val="left"/>
      <w:pPr>
        <w:ind w:left="5760" w:hanging="360"/>
      </w:pPr>
      <w:rPr>
        <w:rFonts w:ascii="Courier New" w:hAnsi="Courier New" w:cs="Courier New" w:hint="default"/>
      </w:rPr>
    </w:lvl>
    <w:lvl w:ilvl="8" w:tplc="E85EDF6A" w:tentative="1">
      <w:start w:val="1"/>
      <w:numFmt w:val="bullet"/>
      <w:lvlText w:val=""/>
      <w:lvlJc w:val="left"/>
      <w:pPr>
        <w:ind w:left="6480" w:hanging="360"/>
      </w:pPr>
      <w:rPr>
        <w:rFonts w:ascii="Wingdings" w:hAnsi="Wingdings" w:hint="default"/>
      </w:rPr>
    </w:lvl>
  </w:abstractNum>
  <w:abstractNum w:abstractNumId="25" w15:restartNumberingAfterBreak="0">
    <w:nsid w:val="55950116"/>
    <w:multiLevelType w:val="hybridMultilevel"/>
    <w:tmpl w:val="AF969AE2"/>
    <w:lvl w:ilvl="0" w:tplc="F6221FB0">
      <w:start w:val="1"/>
      <w:numFmt w:val="bullet"/>
      <w:lvlText w:val=""/>
      <w:lvlJc w:val="left"/>
      <w:pPr>
        <w:ind w:left="720" w:hanging="360"/>
      </w:pPr>
      <w:rPr>
        <w:rFonts w:ascii="Wingdings" w:hAnsi="Wingdings" w:hint="default"/>
      </w:rPr>
    </w:lvl>
    <w:lvl w:ilvl="1" w:tplc="FE243EF2">
      <w:start w:val="1"/>
      <w:numFmt w:val="bullet"/>
      <w:lvlText w:val="o"/>
      <w:lvlJc w:val="left"/>
      <w:pPr>
        <w:ind w:left="1440" w:hanging="360"/>
      </w:pPr>
      <w:rPr>
        <w:rFonts w:ascii="Courier New" w:hAnsi="Courier New" w:cs="Courier New" w:hint="default"/>
      </w:rPr>
    </w:lvl>
    <w:lvl w:ilvl="2" w:tplc="39B074DE">
      <w:start w:val="1"/>
      <w:numFmt w:val="bullet"/>
      <w:lvlText w:val=""/>
      <w:lvlJc w:val="left"/>
      <w:pPr>
        <w:ind w:left="2160" w:hanging="360"/>
      </w:pPr>
      <w:rPr>
        <w:rFonts w:ascii="Wingdings" w:hAnsi="Wingdings" w:hint="default"/>
      </w:rPr>
    </w:lvl>
    <w:lvl w:ilvl="3" w:tplc="E1D41802">
      <w:start w:val="1"/>
      <w:numFmt w:val="bullet"/>
      <w:lvlText w:val=""/>
      <w:lvlJc w:val="left"/>
      <w:pPr>
        <w:ind w:left="2880" w:hanging="360"/>
      </w:pPr>
      <w:rPr>
        <w:rFonts w:ascii="Symbol" w:hAnsi="Symbol" w:hint="default"/>
      </w:rPr>
    </w:lvl>
    <w:lvl w:ilvl="4" w:tplc="529A6766">
      <w:start w:val="1"/>
      <w:numFmt w:val="bullet"/>
      <w:lvlText w:val="o"/>
      <w:lvlJc w:val="left"/>
      <w:pPr>
        <w:ind w:left="3600" w:hanging="360"/>
      </w:pPr>
      <w:rPr>
        <w:rFonts w:ascii="Courier New" w:hAnsi="Courier New" w:cs="Courier New" w:hint="default"/>
      </w:rPr>
    </w:lvl>
    <w:lvl w:ilvl="5" w:tplc="13201C4A">
      <w:start w:val="1"/>
      <w:numFmt w:val="bullet"/>
      <w:lvlText w:val=""/>
      <w:lvlJc w:val="left"/>
      <w:pPr>
        <w:ind w:left="4320" w:hanging="360"/>
      </w:pPr>
      <w:rPr>
        <w:rFonts w:ascii="Wingdings" w:hAnsi="Wingdings" w:hint="default"/>
      </w:rPr>
    </w:lvl>
    <w:lvl w:ilvl="6" w:tplc="CC1861A8">
      <w:start w:val="1"/>
      <w:numFmt w:val="bullet"/>
      <w:lvlText w:val=""/>
      <w:lvlJc w:val="left"/>
      <w:pPr>
        <w:ind w:left="5040" w:hanging="360"/>
      </w:pPr>
      <w:rPr>
        <w:rFonts w:ascii="Symbol" w:hAnsi="Symbol" w:hint="default"/>
      </w:rPr>
    </w:lvl>
    <w:lvl w:ilvl="7" w:tplc="03F89422">
      <w:start w:val="1"/>
      <w:numFmt w:val="bullet"/>
      <w:lvlText w:val="o"/>
      <w:lvlJc w:val="left"/>
      <w:pPr>
        <w:ind w:left="5760" w:hanging="360"/>
      </w:pPr>
      <w:rPr>
        <w:rFonts w:ascii="Courier New" w:hAnsi="Courier New" w:cs="Courier New" w:hint="default"/>
      </w:rPr>
    </w:lvl>
    <w:lvl w:ilvl="8" w:tplc="49828F86">
      <w:start w:val="1"/>
      <w:numFmt w:val="bullet"/>
      <w:lvlText w:val=""/>
      <w:lvlJc w:val="left"/>
      <w:pPr>
        <w:ind w:left="6480" w:hanging="360"/>
      </w:pPr>
      <w:rPr>
        <w:rFonts w:ascii="Wingdings" w:hAnsi="Wingdings" w:hint="default"/>
      </w:rPr>
    </w:lvl>
  </w:abstractNum>
  <w:abstractNum w:abstractNumId="26" w15:restartNumberingAfterBreak="0">
    <w:nsid w:val="56CB6753"/>
    <w:multiLevelType w:val="hybridMultilevel"/>
    <w:tmpl w:val="A4803F8C"/>
    <w:lvl w:ilvl="0" w:tplc="33440ABC">
      <w:start w:val="1"/>
      <w:numFmt w:val="bullet"/>
      <w:pStyle w:val="LJBulletListDE"/>
      <w:lvlText w:val=""/>
      <w:lvlJc w:val="left"/>
      <w:pPr>
        <w:ind w:left="720" w:hanging="360"/>
      </w:pPr>
      <w:rPr>
        <w:rFonts w:ascii="Symbol" w:hAnsi="Symbol" w:hint="default"/>
      </w:rPr>
    </w:lvl>
    <w:lvl w:ilvl="1" w:tplc="15C46536">
      <w:start w:val="1"/>
      <w:numFmt w:val="bullet"/>
      <w:lvlText w:val="o"/>
      <w:lvlJc w:val="left"/>
      <w:pPr>
        <w:ind w:left="1440" w:hanging="360"/>
      </w:pPr>
      <w:rPr>
        <w:rFonts w:ascii="Courier New" w:hAnsi="Courier New" w:cs="Courier New" w:hint="default"/>
      </w:rPr>
    </w:lvl>
    <w:lvl w:ilvl="2" w:tplc="4EE4D82C" w:tentative="1">
      <w:start w:val="1"/>
      <w:numFmt w:val="bullet"/>
      <w:lvlText w:val=""/>
      <w:lvlJc w:val="left"/>
      <w:pPr>
        <w:ind w:left="2160" w:hanging="360"/>
      </w:pPr>
      <w:rPr>
        <w:rFonts w:ascii="Wingdings" w:hAnsi="Wingdings" w:hint="default"/>
      </w:rPr>
    </w:lvl>
    <w:lvl w:ilvl="3" w:tplc="D22A463A" w:tentative="1">
      <w:start w:val="1"/>
      <w:numFmt w:val="bullet"/>
      <w:lvlText w:val=""/>
      <w:lvlJc w:val="left"/>
      <w:pPr>
        <w:ind w:left="2880" w:hanging="360"/>
      </w:pPr>
      <w:rPr>
        <w:rFonts w:ascii="Symbol" w:hAnsi="Symbol" w:hint="default"/>
      </w:rPr>
    </w:lvl>
    <w:lvl w:ilvl="4" w:tplc="8556A7CA" w:tentative="1">
      <w:start w:val="1"/>
      <w:numFmt w:val="bullet"/>
      <w:lvlText w:val="o"/>
      <w:lvlJc w:val="left"/>
      <w:pPr>
        <w:ind w:left="3600" w:hanging="360"/>
      </w:pPr>
      <w:rPr>
        <w:rFonts w:ascii="Courier New" w:hAnsi="Courier New" w:cs="Courier New" w:hint="default"/>
      </w:rPr>
    </w:lvl>
    <w:lvl w:ilvl="5" w:tplc="7A72C57A" w:tentative="1">
      <w:start w:val="1"/>
      <w:numFmt w:val="bullet"/>
      <w:lvlText w:val=""/>
      <w:lvlJc w:val="left"/>
      <w:pPr>
        <w:ind w:left="4320" w:hanging="360"/>
      </w:pPr>
      <w:rPr>
        <w:rFonts w:ascii="Wingdings" w:hAnsi="Wingdings" w:hint="default"/>
      </w:rPr>
    </w:lvl>
    <w:lvl w:ilvl="6" w:tplc="4E1C1D24" w:tentative="1">
      <w:start w:val="1"/>
      <w:numFmt w:val="bullet"/>
      <w:lvlText w:val=""/>
      <w:lvlJc w:val="left"/>
      <w:pPr>
        <w:ind w:left="5040" w:hanging="360"/>
      </w:pPr>
      <w:rPr>
        <w:rFonts w:ascii="Symbol" w:hAnsi="Symbol" w:hint="default"/>
      </w:rPr>
    </w:lvl>
    <w:lvl w:ilvl="7" w:tplc="34DAFD08" w:tentative="1">
      <w:start w:val="1"/>
      <w:numFmt w:val="bullet"/>
      <w:lvlText w:val="o"/>
      <w:lvlJc w:val="left"/>
      <w:pPr>
        <w:ind w:left="5760" w:hanging="360"/>
      </w:pPr>
      <w:rPr>
        <w:rFonts w:ascii="Courier New" w:hAnsi="Courier New" w:cs="Courier New" w:hint="default"/>
      </w:rPr>
    </w:lvl>
    <w:lvl w:ilvl="8" w:tplc="E85EDF6A" w:tentative="1">
      <w:start w:val="1"/>
      <w:numFmt w:val="bullet"/>
      <w:lvlText w:val=""/>
      <w:lvlJc w:val="left"/>
      <w:pPr>
        <w:ind w:left="6480" w:hanging="360"/>
      </w:pPr>
      <w:rPr>
        <w:rFonts w:ascii="Wingdings" w:hAnsi="Wingdings" w:hint="default"/>
      </w:rPr>
    </w:lvl>
  </w:abstractNum>
  <w:abstractNum w:abstractNumId="27" w15:restartNumberingAfterBreak="0">
    <w:nsid w:val="579C5222"/>
    <w:multiLevelType w:val="multilevel"/>
    <w:tmpl w:val="9B80F424"/>
    <w:lvl w:ilvl="0">
      <w:start w:val="1"/>
      <w:numFmt w:val="decimal"/>
      <w:lvlText w:val="Figure %1.:"/>
      <w:lvlJc w:val="left"/>
      <w:pPr>
        <w:ind w:left="360" w:hanging="360"/>
      </w:pPr>
      <w:rPr>
        <w:rFonts w:cs="Times New Roman" w:hint="default"/>
        <w:b w:val="0"/>
        <w:bCs w:val="0"/>
        <w:i/>
        <w:iCs w:val="0"/>
        <w: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85C0F2D"/>
    <w:multiLevelType w:val="multilevel"/>
    <w:tmpl w:val="1A6CFAFC"/>
    <w:lvl w:ilvl="0">
      <w:start w:val="1"/>
      <w:numFmt w:val="lowerLetter"/>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2BE6067"/>
    <w:multiLevelType w:val="multilevel"/>
    <w:tmpl w:val="7512D616"/>
    <w:styleLink w:val="Tabellenberschrift1"/>
    <w:lvl w:ilvl="0">
      <w:start w:val="1"/>
      <w:numFmt w:val="decimal"/>
      <w:lvlText w:val="Tabelle %1."/>
      <w:lvlJc w:val="left"/>
      <w:pPr>
        <w:ind w:left="0" w:firstLine="0"/>
      </w:pPr>
      <w:rPr>
        <w:rFonts w:hint="default"/>
        <w:b w:val="0"/>
      </w:rPr>
    </w:lvl>
    <w:lvl w:ilvl="1">
      <w:start w:val="1"/>
      <w:numFmt w:val="decimalZero"/>
      <w:isLgl/>
      <w:lvlText w:val="Abschnitt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30" w15:restartNumberingAfterBreak="0">
    <w:nsid w:val="6440274D"/>
    <w:multiLevelType w:val="singleLevel"/>
    <w:tmpl w:val="E1FADEF6"/>
    <w:lvl w:ilvl="0">
      <w:start w:val="1"/>
      <w:numFmt w:val="decimal"/>
      <w:lvlText w:val="Tabelle %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31" w15:restartNumberingAfterBreak="0">
    <w:nsid w:val="664D71C2"/>
    <w:multiLevelType w:val="hybridMultilevel"/>
    <w:tmpl w:val="B95CA506"/>
    <w:lvl w:ilvl="0" w:tplc="04070017">
      <w:start w:val="1"/>
      <w:numFmt w:val="lowerLetter"/>
      <w:lvlText w:val="%1)"/>
      <w:lvlJc w:val="left"/>
      <w:pPr>
        <w:ind w:left="720" w:hanging="360"/>
      </w:pPr>
      <w:rPr>
        <w:rFonts w:hint="default"/>
      </w:rPr>
    </w:lvl>
    <w:lvl w:ilvl="1" w:tplc="15C46536">
      <w:start w:val="1"/>
      <w:numFmt w:val="bullet"/>
      <w:lvlText w:val="o"/>
      <w:lvlJc w:val="left"/>
      <w:pPr>
        <w:ind w:left="1440" w:hanging="360"/>
      </w:pPr>
      <w:rPr>
        <w:rFonts w:ascii="Courier New" w:hAnsi="Courier New" w:cs="Courier New" w:hint="default"/>
      </w:rPr>
    </w:lvl>
    <w:lvl w:ilvl="2" w:tplc="4EE4D82C" w:tentative="1">
      <w:start w:val="1"/>
      <w:numFmt w:val="bullet"/>
      <w:lvlText w:val=""/>
      <w:lvlJc w:val="left"/>
      <w:pPr>
        <w:ind w:left="2160" w:hanging="360"/>
      </w:pPr>
      <w:rPr>
        <w:rFonts w:ascii="Wingdings" w:hAnsi="Wingdings" w:hint="default"/>
      </w:rPr>
    </w:lvl>
    <w:lvl w:ilvl="3" w:tplc="D22A463A" w:tentative="1">
      <w:start w:val="1"/>
      <w:numFmt w:val="bullet"/>
      <w:lvlText w:val=""/>
      <w:lvlJc w:val="left"/>
      <w:pPr>
        <w:ind w:left="2880" w:hanging="360"/>
      </w:pPr>
      <w:rPr>
        <w:rFonts w:ascii="Symbol" w:hAnsi="Symbol" w:hint="default"/>
      </w:rPr>
    </w:lvl>
    <w:lvl w:ilvl="4" w:tplc="8556A7CA" w:tentative="1">
      <w:start w:val="1"/>
      <w:numFmt w:val="bullet"/>
      <w:lvlText w:val="o"/>
      <w:lvlJc w:val="left"/>
      <w:pPr>
        <w:ind w:left="3600" w:hanging="360"/>
      </w:pPr>
      <w:rPr>
        <w:rFonts w:ascii="Courier New" w:hAnsi="Courier New" w:cs="Courier New" w:hint="default"/>
      </w:rPr>
    </w:lvl>
    <w:lvl w:ilvl="5" w:tplc="7A72C57A" w:tentative="1">
      <w:start w:val="1"/>
      <w:numFmt w:val="bullet"/>
      <w:lvlText w:val=""/>
      <w:lvlJc w:val="left"/>
      <w:pPr>
        <w:ind w:left="4320" w:hanging="360"/>
      </w:pPr>
      <w:rPr>
        <w:rFonts w:ascii="Wingdings" w:hAnsi="Wingdings" w:hint="default"/>
      </w:rPr>
    </w:lvl>
    <w:lvl w:ilvl="6" w:tplc="4E1C1D24" w:tentative="1">
      <w:start w:val="1"/>
      <w:numFmt w:val="bullet"/>
      <w:lvlText w:val=""/>
      <w:lvlJc w:val="left"/>
      <w:pPr>
        <w:ind w:left="5040" w:hanging="360"/>
      </w:pPr>
      <w:rPr>
        <w:rFonts w:ascii="Symbol" w:hAnsi="Symbol" w:hint="default"/>
      </w:rPr>
    </w:lvl>
    <w:lvl w:ilvl="7" w:tplc="34DAFD08" w:tentative="1">
      <w:start w:val="1"/>
      <w:numFmt w:val="bullet"/>
      <w:lvlText w:val="o"/>
      <w:lvlJc w:val="left"/>
      <w:pPr>
        <w:ind w:left="5760" w:hanging="360"/>
      </w:pPr>
      <w:rPr>
        <w:rFonts w:ascii="Courier New" w:hAnsi="Courier New" w:cs="Courier New" w:hint="default"/>
      </w:rPr>
    </w:lvl>
    <w:lvl w:ilvl="8" w:tplc="E85EDF6A" w:tentative="1">
      <w:start w:val="1"/>
      <w:numFmt w:val="bullet"/>
      <w:lvlText w:val=""/>
      <w:lvlJc w:val="left"/>
      <w:pPr>
        <w:ind w:left="6480" w:hanging="360"/>
      </w:pPr>
      <w:rPr>
        <w:rFonts w:ascii="Wingdings" w:hAnsi="Wingdings" w:hint="default"/>
      </w:rPr>
    </w:lvl>
  </w:abstractNum>
  <w:abstractNum w:abstractNumId="32" w15:restartNumberingAfterBreak="0">
    <w:nsid w:val="6C402C58"/>
    <w:multiLevelType w:val="hybridMultilevel"/>
    <w:tmpl w:val="D5363710"/>
    <w:lvl w:ilvl="0" w:tplc="0F1E37EC">
      <w:start w:val="1"/>
      <w:numFmt w:val="decimal"/>
      <w:lvlText w:val="Figure %1. "/>
      <w:lvlJc w:val="left"/>
      <w:pPr>
        <w:tabs>
          <w:tab w:val="num" w:pos="1003"/>
        </w:tabs>
      </w:pPr>
      <w:rPr>
        <w:rFonts w:ascii="Times New Roman" w:hAnsi="Times New Roman" w:cs="Times New Roman" w:hint="default"/>
        <w:b w:val="0"/>
        <w:bCs w:val="0"/>
        <w:i/>
        <w:iCs w:val="0"/>
        <w:caps w:val="0"/>
        <w:smallCaps/>
        <w:color w:val="auto"/>
        <w:sz w:val="18"/>
        <w:szCs w:val="16"/>
      </w:rPr>
    </w:lvl>
    <w:lvl w:ilvl="1" w:tplc="A7B0B236">
      <w:start w:val="1"/>
      <w:numFmt w:val="lowerLetter"/>
      <w:lvlText w:val="%2."/>
      <w:lvlJc w:val="left"/>
      <w:pPr>
        <w:tabs>
          <w:tab w:val="num" w:pos="1440"/>
        </w:tabs>
        <w:ind w:left="1440" w:hanging="360"/>
      </w:pPr>
      <w:rPr>
        <w:rFonts w:cs="Times New Roman"/>
      </w:rPr>
    </w:lvl>
    <w:lvl w:ilvl="2" w:tplc="5B8227E2">
      <w:start w:val="1"/>
      <w:numFmt w:val="lowerRoman"/>
      <w:lvlText w:val="%3."/>
      <w:lvlJc w:val="right"/>
      <w:pPr>
        <w:tabs>
          <w:tab w:val="num" w:pos="2160"/>
        </w:tabs>
        <w:ind w:left="2160" w:hanging="180"/>
      </w:pPr>
      <w:rPr>
        <w:rFonts w:cs="Times New Roman"/>
      </w:rPr>
    </w:lvl>
    <w:lvl w:ilvl="3" w:tplc="671ADE90">
      <w:start w:val="1"/>
      <w:numFmt w:val="decimal"/>
      <w:lvlText w:val="%4."/>
      <w:lvlJc w:val="left"/>
      <w:pPr>
        <w:tabs>
          <w:tab w:val="num" w:pos="2880"/>
        </w:tabs>
        <w:ind w:left="2880" w:hanging="360"/>
      </w:pPr>
      <w:rPr>
        <w:rFonts w:cs="Times New Roman"/>
      </w:rPr>
    </w:lvl>
    <w:lvl w:ilvl="4" w:tplc="C4C8A7EE">
      <w:start w:val="1"/>
      <w:numFmt w:val="lowerLetter"/>
      <w:lvlText w:val="%5."/>
      <w:lvlJc w:val="left"/>
      <w:pPr>
        <w:tabs>
          <w:tab w:val="num" w:pos="3600"/>
        </w:tabs>
        <w:ind w:left="3600" w:hanging="360"/>
      </w:pPr>
      <w:rPr>
        <w:rFonts w:cs="Times New Roman"/>
      </w:rPr>
    </w:lvl>
    <w:lvl w:ilvl="5" w:tplc="D13EC0B0">
      <w:start w:val="1"/>
      <w:numFmt w:val="lowerRoman"/>
      <w:lvlText w:val="%6."/>
      <w:lvlJc w:val="right"/>
      <w:pPr>
        <w:tabs>
          <w:tab w:val="num" w:pos="4320"/>
        </w:tabs>
        <w:ind w:left="4320" w:hanging="180"/>
      </w:pPr>
      <w:rPr>
        <w:rFonts w:cs="Times New Roman"/>
      </w:rPr>
    </w:lvl>
    <w:lvl w:ilvl="6" w:tplc="B366F7B8">
      <w:start w:val="1"/>
      <w:numFmt w:val="decimal"/>
      <w:lvlText w:val="%7."/>
      <w:lvlJc w:val="left"/>
      <w:pPr>
        <w:tabs>
          <w:tab w:val="num" w:pos="5040"/>
        </w:tabs>
        <w:ind w:left="5040" w:hanging="360"/>
      </w:pPr>
      <w:rPr>
        <w:rFonts w:cs="Times New Roman"/>
      </w:rPr>
    </w:lvl>
    <w:lvl w:ilvl="7" w:tplc="0D32B6B6">
      <w:start w:val="1"/>
      <w:numFmt w:val="lowerLetter"/>
      <w:lvlText w:val="%8."/>
      <w:lvlJc w:val="left"/>
      <w:pPr>
        <w:tabs>
          <w:tab w:val="num" w:pos="5760"/>
        </w:tabs>
        <w:ind w:left="5760" w:hanging="360"/>
      </w:pPr>
      <w:rPr>
        <w:rFonts w:cs="Times New Roman"/>
      </w:rPr>
    </w:lvl>
    <w:lvl w:ilvl="8" w:tplc="D7A0A368">
      <w:start w:val="1"/>
      <w:numFmt w:val="lowerRoman"/>
      <w:lvlText w:val="%9."/>
      <w:lvlJc w:val="right"/>
      <w:pPr>
        <w:tabs>
          <w:tab w:val="num" w:pos="6480"/>
        </w:tabs>
        <w:ind w:left="6480" w:hanging="180"/>
      </w:pPr>
      <w:rPr>
        <w:rFonts w:cs="Times New Roman"/>
      </w:rPr>
    </w:lvl>
  </w:abstractNum>
  <w:abstractNum w:abstractNumId="33" w15:restartNumberingAfterBreak="0">
    <w:nsid w:val="6CF24126"/>
    <w:multiLevelType w:val="multilevel"/>
    <w:tmpl w:val="A7CCD42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15:restartNumberingAfterBreak="0">
    <w:nsid w:val="6F3F0F12"/>
    <w:multiLevelType w:val="multilevel"/>
    <w:tmpl w:val="5CE8BA00"/>
    <w:lvl w:ilvl="0">
      <w:start w:val="1"/>
      <w:numFmt w:val="decimal"/>
      <w:lvlText w:val="Figure %1."/>
      <w:lvlJc w:val="left"/>
      <w:pPr>
        <w:ind w:left="360" w:hanging="360"/>
      </w:pPr>
      <w:rPr>
        <w:rFonts w:ascii="Times New Roman" w:hAnsi="Times New Roman" w:hint="default"/>
        <w:b w:val="0"/>
        <w:i/>
        <w:sz w:val="18"/>
        <w:lang w:val="de-DE"/>
      </w:rPr>
    </w:lvl>
    <w:lvl w:ilvl="1">
      <w:start w:val="1"/>
      <w:numFmt w:val="decimalZero"/>
      <w:isLgl/>
      <w:lvlText w:val="Abschnitt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35" w15:restartNumberingAfterBreak="0">
    <w:nsid w:val="72806C70"/>
    <w:multiLevelType w:val="multilevel"/>
    <w:tmpl w:val="75F4876C"/>
    <w:styleLink w:val="LJTablesDE"/>
    <w:lvl w:ilvl="0">
      <w:start w:val="1"/>
      <w:numFmt w:val="decimal"/>
      <w:pStyle w:val="LJTableDE"/>
      <w:lvlText w:val="Tabelle %1."/>
      <w:lvlJc w:val="left"/>
      <w:pPr>
        <w:ind w:left="360" w:hanging="360"/>
      </w:pPr>
      <w:rPr>
        <w:rFonts w:hint="default"/>
        <w:b w:val="0"/>
        <w:bCs w:val="0"/>
        <w:i/>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75AC1138"/>
    <w:multiLevelType w:val="multilevel"/>
    <w:tmpl w:val="B4689518"/>
    <w:lvl w:ilvl="0">
      <w:start w:val="1"/>
      <w:numFmt w:val="decimal"/>
      <w:lvlText w:val="Tabelle %1."/>
      <w:lvlJc w:val="left"/>
      <w:pPr>
        <w:ind w:left="0" w:firstLine="0"/>
      </w:pPr>
      <w:rPr>
        <w:rFonts w:hint="default"/>
      </w:rPr>
    </w:lvl>
    <w:lvl w:ilvl="1">
      <w:start w:val="1"/>
      <w:numFmt w:val="decimalZero"/>
      <w:isLgl/>
      <w:lvlText w:val="Abschnitt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37" w15:restartNumberingAfterBreak="0">
    <w:nsid w:val="780536FE"/>
    <w:multiLevelType w:val="hybridMultilevel"/>
    <w:tmpl w:val="5DD426E4"/>
    <w:lvl w:ilvl="0" w:tplc="5ACCBA20">
      <w:start w:val="5"/>
      <w:numFmt w:val="decimal"/>
      <w:pStyle w:val="Beschriftung"/>
      <w:lvlText w:val="Figure %1.:"/>
      <w:lvlJc w:val="left"/>
      <w:pPr>
        <w:ind w:left="360" w:hanging="360"/>
      </w:pPr>
      <w:rPr>
        <w:rFonts w:ascii="Times New Roman" w:hAnsi="Times New Roman" w:cs="Times New Roman" w:hint="default"/>
        <w:i w:val="0"/>
        <w:iCs w:val="0"/>
        <w:caps w:val="0"/>
        <w:smallCaps w:val="0"/>
        <w:strike w:val="0"/>
        <w:dstrike w:val="0"/>
        <w:noProof w:val="0"/>
        <w:vanish w:val="0"/>
        <w:color w:val="000000"/>
        <w:kern w:val="0"/>
        <w:u w:val="none"/>
        <w:vertAlign w:val="baseline"/>
        <w:em w:val="none"/>
      </w:rPr>
    </w:lvl>
    <w:lvl w:ilvl="1" w:tplc="ECC49D6A" w:tentative="1">
      <w:start w:val="1"/>
      <w:numFmt w:val="lowerLetter"/>
      <w:lvlText w:val="%2."/>
      <w:lvlJc w:val="left"/>
      <w:pPr>
        <w:ind w:left="371" w:hanging="360"/>
      </w:pPr>
    </w:lvl>
    <w:lvl w:ilvl="2" w:tplc="768AECE6" w:tentative="1">
      <w:start w:val="1"/>
      <w:numFmt w:val="lowerRoman"/>
      <w:lvlText w:val="%3."/>
      <w:lvlJc w:val="right"/>
      <w:pPr>
        <w:ind w:left="1091" w:hanging="180"/>
      </w:pPr>
    </w:lvl>
    <w:lvl w:ilvl="3" w:tplc="D1D446C8" w:tentative="1">
      <w:start w:val="1"/>
      <w:numFmt w:val="decimal"/>
      <w:lvlText w:val="%4."/>
      <w:lvlJc w:val="left"/>
      <w:pPr>
        <w:ind w:left="1811" w:hanging="360"/>
      </w:pPr>
    </w:lvl>
    <w:lvl w:ilvl="4" w:tplc="DB0C0A64" w:tentative="1">
      <w:start w:val="1"/>
      <w:numFmt w:val="lowerLetter"/>
      <w:lvlText w:val="%5."/>
      <w:lvlJc w:val="left"/>
      <w:pPr>
        <w:ind w:left="2531" w:hanging="360"/>
      </w:pPr>
    </w:lvl>
    <w:lvl w:ilvl="5" w:tplc="F3A2224A" w:tentative="1">
      <w:start w:val="1"/>
      <w:numFmt w:val="lowerRoman"/>
      <w:lvlText w:val="%6."/>
      <w:lvlJc w:val="right"/>
      <w:pPr>
        <w:ind w:left="3251" w:hanging="180"/>
      </w:pPr>
    </w:lvl>
    <w:lvl w:ilvl="6" w:tplc="C302DD5A" w:tentative="1">
      <w:start w:val="1"/>
      <w:numFmt w:val="decimal"/>
      <w:lvlText w:val="%7."/>
      <w:lvlJc w:val="left"/>
      <w:pPr>
        <w:ind w:left="3971" w:hanging="360"/>
      </w:pPr>
    </w:lvl>
    <w:lvl w:ilvl="7" w:tplc="6F8EF73E" w:tentative="1">
      <w:start w:val="1"/>
      <w:numFmt w:val="lowerLetter"/>
      <w:lvlText w:val="%8."/>
      <w:lvlJc w:val="left"/>
      <w:pPr>
        <w:ind w:left="4691" w:hanging="360"/>
      </w:pPr>
    </w:lvl>
    <w:lvl w:ilvl="8" w:tplc="A8CC4C7E" w:tentative="1">
      <w:start w:val="1"/>
      <w:numFmt w:val="lowerRoman"/>
      <w:lvlText w:val="%9."/>
      <w:lvlJc w:val="right"/>
      <w:pPr>
        <w:ind w:left="5411" w:hanging="180"/>
      </w:pPr>
    </w:lvl>
  </w:abstractNum>
  <w:abstractNum w:abstractNumId="38" w15:restartNumberingAfterBreak="0">
    <w:nsid w:val="78785E7D"/>
    <w:multiLevelType w:val="multilevel"/>
    <w:tmpl w:val="0ED8E238"/>
    <w:lvl w:ilvl="0">
      <w:start w:val="1"/>
      <w:numFmt w:val="decimal"/>
      <w:lvlText w:val="Abbildung %1."/>
      <w:lvlJc w:val="left"/>
      <w:pPr>
        <w:ind w:left="360" w:hanging="360"/>
      </w:pPr>
      <w:rPr>
        <w:rFonts w:ascii="Times New Roman" w:hAnsi="Times New Roman" w:hint="default"/>
        <w:b w:val="0"/>
        <w:i/>
        <w:sz w:val="18"/>
      </w:rPr>
    </w:lvl>
    <w:lvl w:ilvl="1">
      <w:start w:val="1"/>
      <w:numFmt w:val="decimalZero"/>
      <w:isLgl/>
      <w:lvlText w:val="Abschnitt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39" w15:restartNumberingAfterBreak="0">
    <w:nsid w:val="7DC01131"/>
    <w:multiLevelType w:val="hybridMultilevel"/>
    <w:tmpl w:val="8B304662"/>
    <w:lvl w:ilvl="0" w:tplc="E610B754">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2"/>
  </w:num>
  <w:num w:numId="2">
    <w:abstractNumId w:val="32"/>
  </w:num>
  <w:num w:numId="3">
    <w:abstractNumId w:val="37"/>
  </w:num>
  <w:num w:numId="4">
    <w:abstractNumId w:val="26"/>
  </w:num>
  <w:num w:numId="5">
    <w:abstractNumId w:val="14"/>
  </w:num>
  <w:num w:numId="6">
    <w:abstractNumId w:val="33"/>
  </w:num>
  <w:num w:numId="7">
    <w:abstractNumId w:val="13"/>
  </w:num>
  <w:num w:numId="8">
    <w:abstractNumId w:val="34"/>
  </w:num>
  <w:num w:numId="9">
    <w:abstractNumId w:val="36"/>
  </w:num>
  <w:num w:numId="10">
    <w:abstractNumId w:val="29"/>
  </w:num>
  <w:num w:numId="11">
    <w:abstractNumId w:val="21"/>
  </w:num>
  <w:num w:numId="12">
    <w:abstractNumId w:val="30"/>
  </w:num>
  <w:num w:numId="13">
    <w:abstractNumId w:val="25"/>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28"/>
  </w:num>
  <w:num w:numId="25">
    <w:abstractNumId w:val="39"/>
  </w:num>
  <w:num w:numId="26">
    <w:abstractNumId w:val="19"/>
  </w:num>
  <w:num w:numId="27">
    <w:abstractNumId w:val="16"/>
  </w:num>
  <w:num w:numId="28">
    <w:abstractNumId w:val="10"/>
  </w:num>
  <w:num w:numId="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2"/>
  </w:num>
  <w:num w:numId="31">
    <w:abstractNumId w:val="18"/>
  </w:num>
  <w:num w:numId="32">
    <w:abstractNumId w:val="38"/>
  </w:num>
  <w:num w:numId="33">
    <w:abstractNumId w:val="20"/>
  </w:num>
  <w:num w:numId="34">
    <w:abstractNumId w:val="17"/>
    <w:lvlOverride w:ilvl="0">
      <w:lvl w:ilvl="0">
        <w:start w:val="1"/>
        <w:numFmt w:val="decimal"/>
        <w:lvlText w:val="Table %1."/>
        <w:lvlJc w:val="left"/>
        <w:pPr>
          <w:ind w:left="360" w:hanging="360"/>
        </w:pPr>
        <w:rPr>
          <w:b w:val="0"/>
          <w:bCs w:val="0"/>
          <w:i/>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35">
    <w:abstractNumId w:val="11"/>
  </w:num>
  <w:num w:numId="36">
    <w:abstractNumId w:val="27"/>
  </w:num>
  <w:num w:numId="37">
    <w:abstractNumId w:val="15"/>
    <w:lvlOverride w:ilvl="0">
      <w:lvl w:ilvl="0">
        <w:start w:val="1"/>
        <w:numFmt w:val="decimal"/>
        <w:pStyle w:val="LJFigureDE"/>
        <w:lvlText w:val="Abbildung %1."/>
        <w:lvlJc w:val="left"/>
        <w:pPr>
          <w:ind w:left="360" w:hanging="360"/>
        </w:pPr>
        <w:rPr>
          <w:b w:val="0"/>
          <w:i/>
        </w:rPr>
      </w:lvl>
    </w:lvlOverride>
  </w:num>
  <w:num w:numId="38">
    <w:abstractNumId w:val="15"/>
  </w:num>
  <w:num w:numId="39">
    <w:abstractNumId w:val="35"/>
  </w:num>
  <w:num w:numId="40">
    <w:abstractNumId w:val="35"/>
  </w:num>
  <w:num w:numId="41">
    <w:abstractNumId w:val="20"/>
  </w:num>
  <w:num w:numId="42">
    <w:abstractNumId w:val="23"/>
  </w:num>
  <w:num w:numId="4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4"/>
  </w:num>
  <w:num w:numId="45">
    <w:abstractNumId w:val="3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proofState w:spelling="clean" w:grammar="clean"/>
  <w:stylePaneFormatFilter w:val="B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1"/>
  <w:defaultTabStop w:val="794"/>
  <w:autoHyphenation/>
  <w:consecutiveHyphenLimit w:val="3"/>
  <w:hyphenationZone w:val="227"/>
  <w:doNotHyphenateCaps/>
  <w:drawingGridHorizontalSpacing w:val="100"/>
  <w:displayHorizontalDrawingGridEvery w:val="2"/>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7663"/>
    <w:rsid w:val="00000356"/>
    <w:rsid w:val="000017DD"/>
    <w:rsid w:val="00003440"/>
    <w:rsid w:val="00006872"/>
    <w:rsid w:val="00007E28"/>
    <w:rsid w:val="000101CC"/>
    <w:rsid w:val="000121C9"/>
    <w:rsid w:val="00012B34"/>
    <w:rsid w:val="000132C8"/>
    <w:rsid w:val="00013507"/>
    <w:rsid w:val="000152E3"/>
    <w:rsid w:val="00017815"/>
    <w:rsid w:val="00020963"/>
    <w:rsid w:val="000212FB"/>
    <w:rsid w:val="00022279"/>
    <w:rsid w:val="000224B5"/>
    <w:rsid w:val="000228B0"/>
    <w:rsid w:val="0002360E"/>
    <w:rsid w:val="00023863"/>
    <w:rsid w:val="000242E4"/>
    <w:rsid w:val="0002737A"/>
    <w:rsid w:val="000312C9"/>
    <w:rsid w:val="00031ED1"/>
    <w:rsid w:val="00032799"/>
    <w:rsid w:val="00035135"/>
    <w:rsid w:val="000360E7"/>
    <w:rsid w:val="000373BE"/>
    <w:rsid w:val="00037C9F"/>
    <w:rsid w:val="000407DF"/>
    <w:rsid w:val="000436D9"/>
    <w:rsid w:val="00044541"/>
    <w:rsid w:val="00045F21"/>
    <w:rsid w:val="00047C5D"/>
    <w:rsid w:val="0005291A"/>
    <w:rsid w:val="00053334"/>
    <w:rsid w:val="000542A7"/>
    <w:rsid w:val="00054E12"/>
    <w:rsid w:val="00056506"/>
    <w:rsid w:val="00057B77"/>
    <w:rsid w:val="00057E51"/>
    <w:rsid w:val="00060ED1"/>
    <w:rsid w:val="00061757"/>
    <w:rsid w:val="0006246A"/>
    <w:rsid w:val="0006380C"/>
    <w:rsid w:val="0006437C"/>
    <w:rsid w:val="00064AC7"/>
    <w:rsid w:val="00064CD2"/>
    <w:rsid w:val="00066500"/>
    <w:rsid w:val="000673D0"/>
    <w:rsid w:val="00070864"/>
    <w:rsid w:val="00070A99"/>
    <w:rsid w:val="000721A4"/>
    <w:rsid w:val="00073657"/>
    <w:rsid w:val="00073D5B"/>
    <w:rsid w:val="000746CD"/>
    <w:rsid w:val="00075176"/>
    <w:rsid w:val="0008152C"/>
    <w:rsid w:val="00081BE9"/>
    <w:rsid w:val="00081E1A"/>
    <w:rsid w:val="00083C72"/>
    <w:rsid w:val="0008422D"/>
    <w:rsid w:val="00085BFD"/>
    <w:rsid w:val="00086F1B"/>
    <w:rsid w:val="00087E15"/>
    <w:rsid w:val="000908E1"/>
    <w:rsid w:val="000917EF"/>
    <w:rsid w:val="00091C29"/>
    <w:rsid w:val="000937DD"/>
    <w:rsid w:val="00093CD8"/>
    <w:rsid w:val="00093EB3"/>
    <w:rsid w:val="00094239"/>
    <w:rsid w:val="0009427F"/>
    <w:rsid w:val="00094C9D"/>
    <w:rsid w:val="00095262"/>
    <w:rsid w:val="00095433"/>
    <w:rsid w:val="00096B5E"/>
    <w:rsid w:val="000A0C25"/>
    <w:rsid w:val="000A0FE7"/>
    <w:rsid w:val="000A1794"/>
    <w:rsid w:val="000A23E1"/>
    <w:rsid w:val="000A2C1D"/>
    <w:rsid w:val="000A5562"/>
    <w:rsid w:val="000A726F"/>
    <w:rsid w:val="000A7556"/>
    <w:rsid w:val="000A7AB6"/>
    <w:rsid w:val="000B017D"/>
    <w:rsid w:val="000B068B"/>
    <w:rsid w:val="000B1942"/>
    <w:rsid w:val="000B1FDA"/>
    <w:rsid w:val="000B2105"/>
    <w:rsid w:val="000B273D"/>
    <w:rsid w:val="000B2BD9"/>
    <w:rsid w:val="000B6A05"/>
    <w:rsid w:val="000B7045"/>
    <w:rsid w:val="000C024A"/>
    <w:rsid w:val="000C05E4"/>
    <w:rsid w:val="000C0927"/>
    <w:rsid w:val="000C09F4"/>
    <w:rsid w:val="000C16CC"/>
    <w:rsid w:val="000C1AE9"/>
    <w:rsid w:val="000C3E5E"/>
    <w:rsid w:val="000C4D69"/>
    <w:rsid w:val="000C4DF9"/>
    <w:rsid w:val="000C63D0"/>
    <w:rsid w:val="000C67B5"/>
    <w:rsid w:val="000D017D"/>
    <w:rsid w:val="000D1C99"/>
    <w:rsid w:val="000D33C2"/>
    <w:rsid w:val="000D7690"/>
    <w:rsid w:val="000E0357"/>
    <w:rsid w:val="000E093A"/>
    <w:rsid w:val="000E1DD8"/>
    <w:rsid w:val="000E1E32"/>
    <w:rsid w:val="000E2223"/>
    <w:rsid w:val="000E3F48"/>
    <w:rsid w:val="000E5732"/>
    <w:rsid w:val="000E597C"/>
    <w:rsid w:val="000E6802"/>
    <w:rsid w:val="000E7657"/>
    <w:rsid w:val="000F2169"/>
    <w:rsid w:val="000F3E3E"/>
    <w:rsid w:val="000F5D7B"/>
    <w:rsid w:val="00100E34"/>
    <w:rsid w:val="00101F15"/>
    <w:rsid w:val="0010364E"/>
    <w:rsid w:val="00105391"/>
    <w:rsid w:val="00106A6B"/>
    <w:rsid w:val="00106A84"/>
    <w:rsid w:val="00106B63"/>
    <w:rsid w:val="001075E4"/>
    <w:rsid w:val="001077DF"/>
    <w:rsid w:val="00110BB9"/>
    <w:rsid w:val="001122CD"/>
    <w:rsid w:val="00112C93"/>
    <w:rsid w:val="00112D2D"/>
    <w:rsid w:val="00113000"/>
    <w:rsid w:val="00113603"/>
    <w:rsid w:val="001136B5"/>
    <w:rsid w:val="00114005"/>
    <w:rsid w:val="00114247"/>
    <w:rsid w:val="0011455F"/>
    <w:rsid w:val="001165D5"/>
    <w:rsid w:val="00116F3B"/>
    <w:rsid w:val="0011782E"/>
    <w:rsid w:val="00117FD8"/>
    <w:rsid w:val="00121B37"/>
    <w:rsid w:val="00121C9C"/>
    <w:rsid w:val="00122391"/>
    <w:rsid w:val="00124C88"/>
    <w:rsid w:val="001250E4"/>
    <w:rsid w:val="00125901"/>
    <w:rsid w:val="001263B0"/>
    <w:rsid w:val="00127655"/>
    <w:rsid w:val="00127DAD"/>
    <w:rsid w:val="001312FF"/>
    <w:rsid w:val="00132644"/>
    <w:rsid w:val="001331C6"/>
    <w:rsid w:val="00133763"/>
    <w:rsid w:val="00133E98"/>
    <w:rsid w:val="001344D5"/>
    <w:rsid w:val="00135EAC"/>
    <w:rsid w:val="00136EDA"/>
    <w:rsid w:val="001373C5"/>
    <w:rsid w:val="0013769E"/>
    <w:rsid w:val="0013785E"/>
    <w:rsid w:val="001402C1"/>
    <w:rsid w:val="00140E01"/>
    <w:rsid w:val="00141AF8"/>
    <w:rsid w:val="00142C39"/>
    <w:rsid w:val="001438B6"/>
    <w:rsid w:val="00143AC8"/>
    <w:rsid w:val="00145710"/>
    <w:rsid w:val="00145D5A"/>
    <w:rsid w:val="00145EDA"/>
    <w:rsid w:val="001472BE"/>
    <w:rsid w:val="001479E7"/>
    <w:rsid w:val="001502AA"/>
    <w:rsid w:val="00154AF4"/>
    <w:rsid w:val="001560F5"/>
    <w:rsid w:val="001578D1"/>
    <w:rsid w:val="001601D6"/>
    <w:rsid w:val="00160248"/>
    <w:rsid w:val="00160A51"/>
    <w:rsid w:val="00160B15"/>
    <w:rsid w:val="001623F7"/>
    <w:rsid w:val="00164A16"/>
    <w:rsid w:val="00166566"/>
    <w:rsid w:val="00167D90"/>
    <w:rsid w:val="00170B9F"/>
    <w:rsid w:val="0017244B"/>
    <w:rsid w:val="00172666"/>
    <w:rsid w:val="00173679"/>
    <w:rsid w:val="00173B90"/>
    <w:rsid w:val="00174AAF"/>
    <w:rsid w:val="001765B8"/>
    <w:rsid w:val="00176CB6"/>
    <w:rsid w:val="001800A2"/>
    <w:rsid w:val="00184242"/>
    <w:rsid w:val="00185564"/>
    <w:rsid w:val="00185D5F"/>
    <w:rsid w:val="00190212"/>
    <w:rsid w:val="0019065B"/>
    <w:rsid w:val="00190D9A"/>
    <w:rsid w:val="00191C1C"/>
    <w:rsid w:val="0019440B"/>
    <w:rsid w:val="0019494F"/>
    <w:rsid w:val="00194AC1"/>
    <w:rsid w:val="0019617B"/>
    <w:rsid w:val="001974E4"/>
    <w:rsid w:val="001A05DF"/>
    <w:rsid w:val="001A2975"/>
    <w:rsid w:val="001A376C"/>
    <w:rsid w:val="001A405E"/>
    <w:rsid w:val="001A408A"/>
    <w:rsid w:val="001A506B"/>
    <w:rsid w:val="001A7028"/>
    <w:rsid w:val="001A7E3E"/>
    <w:rsid w:val="001B11EC"/>
    <w:rsid w:val="001B1BAF"/>
    <w:rsid w:val="001B2844"/>
    <w:rsid w:val="001C0723"/>
    <w:rsid w:val="001C2316"/>
    <w:rsid w:val="001C3BD1"/>
    <w:rsid w:val="001C4C24"/>
    <w:rsid w:val="001C4C82"/>
    <w:rsid w:val="001C6BA5"/>
    <w:rsid w:val="001C7B6F"/>
    <w:rsid w:val="001D0E93"/>
    <w:rsid w:val="001D31B7"/>
    <w:rsid w:val="001D52F4"/>
    <w:rsid w:val="001D5A3C"/>
    <w:rsid w:val="001D6504"/>
    <w:rsid w:val="001D6ED7"/>
    <w:rsid w:val="001E01F7"/>
    <w:rsid w:val="001E15DB"/>
    <w:rsid w:val="001E16EE"/>
    <w:rsid w:val="001E22BA"/>
    <w:rsid w:val="001E3B79"/>
    <w:rsid w:val="001E3D99"/>
    <w:rsid w:val="001E5B0C"/>
    <w:rsid w:val="001E5F5A"/>
    <w:rsid w:val="001E7687"/>
    <w:rsid w:val="001F0CB8"/>
    <w:rsid w:val="001F0E7A"/>
    <w:rsid w:val="001F1421"/>
    <w:rsid w:val="001F1A3D"/>
    <w:rsid w:val="001F1E43"/>
    <w:rsid w:val="001F256A"/>
    <w:rsid w:val="001F260D"/>
    <w:rsid w:val="001F27A8"/>
    <w:rsid w:val="001F6067"/>
    <w:rsid w:val="001F768C"/>
    <w:rsid w:val="001F7CD7"/>
    <w:rsid w:val="00201CDD"/>
    <w:rsid w:val="00202322"/>
    <w:rsid w:val="00202831"/>
    <w:rsid w:val="00203459"/>
    <w:rsid w:val="00203B8A"/>
    <w:rsid w:val="002049C4"/>
    <w:rsid w:val="0020514B"/>
    <w:rsid w:val="00205D08"/>
    <w:rsid w:val="00206412"/>
    <w:rsid w:val="002066C6"/>
    <w:rsid w:val="00206CDC"/>
    <w:rsid w:val="0020719F"/>
    <w:rsid w:val="00207B98"/>
    <w:rsid w:val="002101D4"/>
    <w:rsid w:val="0021078D"/>
    <w:rsid w:val="00210F69"/>
    <w:rsid w:val="0021246A"/>
    <w:rsid w:val="002125BF"/>
    <w:rsid w:val="002126AE"/>
    <w:rsid w:val="002143DC"/>
    <w:rsid w:val="00214D8B"/>
    <w:rsid w:val="002204BF"/>
    <w:rsid w:val="002218B4"/>
    <w:rsid w:val="0022195A"/>
    <w:rsid w:val="00221DF2"/>
    <w:rsid w:val="00223ACC"/>
    <w:rsid w:val="00223B22"/>
    <w:rsid w:val="00224A76"/>
    <w:rsid w:val="00224F13"/>
    <w:rsid w:val="00224F45"/>
    <w:rsid w:val="00225BBF"/>
    <w:rsid w:val="0022627C"/>
    <w:rsid w:val="00227A19"/>
    <w:rsid w:val="00231490"/>
    <w:rsid w:val="00231600"/>
    <w:rsid w:val="0023169D"/>
    <w:rsid w:val="002324E3"/>
    <w:rsid w:val="00232749"/>
    <w:rsid w:val="00233C23"/>
    <w:rsid w:val="0023528D"/>
    <w:rsid w:val="00235C81"/>
    <w:rsid w:val="0023795C"/>
    <w:rsid w:val="002415EC"/>
    <w:rsid w:val="0024162D"/>
    <w:rsid w:val="00243C03"/>
    <w:rsid w:val="002449AF"/>
    <w:rsid w:val="002454CD"/>
    <w:rsid w:val="00246E77"/>
    <w:rsid w:val="002475D7"/>
    <w:rsid w:val="00250F02"/>
    <w:rsid w:val="00251393"/>
    <w:rsid w:val="00251DA3"/>
    <w:rsid w:val="00253A09"/>
    <w:rsid w:val="00253B78"/>
    <w:rsid w:val="00256085"/>
    <w:rsid w:val="00256E59"/>
    <w:rsid w:val="00260BA7"/>
    <w:rsid w:val="00260E3F"/>
    <w:rsid w:val="002610F7"/>
    <w:rsid w:val="0026171F"/>
    <w:rsid w:val="002617FC"/>
    <w:rsid w:val="00261B47"/>
    <w:rsid w:val="0026205A"/>
    <w:rsid w:val="00262F60"/>
    <w:rsid w:val="00263AB3"/>
    <w:rsid w:val="002646C2"/>
    <w:rsid w:val="00264BFD"/>
    <w:rsid w:val="002670FA"/>
    <w:rsid w:val="002705A9"/>
    <w:rsid w:val="002721C7"/>
    <w:rsid w:val="00273DE2"/>
    <w:rsid w:val="00274805"/>
    <w:rsid w:val="0027551F"/>
    <w:rsid w:val="0027679F"/>
    <w:rsid w:val="00277B32"/>
    <w:rsid w:val="00281853"/>
    <w:rsid w:val="00281F8C"/>
    <w:rsid w:val="002826C9"/>
    <w:rsid w:val="00282C91"/>
    <w:rsid w:val="002830C9"/>
    <w:rsid w:val="0028629D"/>
    <w:rsid w:val="0028635E"/>
    <w:rsid w:val="002879F2"/>
    <w:rsid w:val="00287AAD"/>
    <w:rsid w:val="00287B90"/>
    <w:rsid w:val="00290C68"/>
    <w:rsid w:val="00292717"/>
    <w:rsid w:val="00292E2F"/>
    <w:rsid w:val="0029339E"/>
    <w:rsid w:val="00294082"/>
    <w:rsid w:val="002941E7"/>
    <w:rsid w:val="00294CC8"/>
    <w:rsid w:val="002954DD"/>
    <w:rsid w:val="00295DD6"/>
    <w:rsid w:val="00297CF6"/>
    <w:rsid w:val="00297E58"/>
    <w:rsid w:val="002A1420"/>
    <w:rsid w:val="002A1DB6"/>
    <w:rsid w:val="002A22C5"/>
    <w:rsid w:val="002A3156"/>
    <w:rsid w:val="002A35DB"/>
    <w:rsid w:val="002A3780"/>
    <w:rsid w:val="002A3AAE"/>
    <w:rsid w:val="002A3CF6"/>
    <w:rsid w:val="002A4EB3"/>
    <w:rsid w:val="002A5551"/>
    <w:rsid w:val="002A57B8"/>
    <w:rsid w:val="002A595D"/>
    <w:rsid w:val="002A6C5F"/>
    <w:rsid w:val="002B2A88"/>
    <w:rsid w:val="002B3111"/>
    <w:rsid w:val="002B53D5"/>
    <w:rsid w:val="002B729A"/>
    <w:rsid w:val="002B7332"/>
    <w:rsid w:val="002B7E3A"/>
    <w:rsid w:val="002C1823"/>
    <w:rsid w:val="002C18A9"/>
    <w:rsid w:val="002C24DA"/>
    <w:rsid w:val="002C5030"/>
    <w:rsid w:val="002D013E"/>
    <w:rsid w:val="002D2629"/>
    <w:rsid w:val="002D2F01"/>
    <w:rsid w:val="002D328A"/>
    <w:rsid w:val="002D3472"/>
    <w:rsid w:val="002D3EE3"/>
    <w:rsid w:val="002D4743"/>
    <w:rsid w:val="002D4810"/>
    <w:rsid w:val="002D65A0"/>
    <w:rsid w:val="002D6D95"/>
    <w:rsid w:val="002D759B"/>
    <w:rsid w:val="002D7801"/>
    <w:rsid w:val="002D7CC3"/>
    <w:rsid w:val="002E0850"/>
    <w:rsid w:val="002E0F51"/>
    <w:rsid w:val="002E1CBA"/>
    <w:rsid w:val="002E2952"/>
    <w:rsid w:val="002E2A26"/>
    <w:rsid w:val="002E5E21"/>
    <w:rsid w:val="002E638D"/>
    <w:rsid w:val="002E6ECC"/>
    <w:rsid w:val="002F0702"/>
    <w:rsid w:val="002F24B0"/>
    <w:rsid w:val="002F2CC4"/>
    <w:rsid w:val="002F3ED7"/>
    <w:rsid w:val="002F657D"/>
    <w:rsid w:val="002F73F5"/>
    <w:rsid w:val="00300BD5"/>
    <w:rsid w:val="00302E73"/>
    <w:rsid w:val="0030409F"/>
    <w:rsid w:val="0030454C"/>
    <w:rsid w:val="00304B44"/>
    <w:rsid w:val="003051B1"/>
    <w:rsid w:val="00305EB7"/>
    <w:rsid w:val="00307595"/>
    <w:rsid w:val="00307F49"/>
    <w:rsid w:val="00310BBC"/>
    <w:rsid w:val="00310C8E"/>
    <w:rsid w:val="00311101"/>
    <w:rsid w:val="00311776"/>
    <w:rsid w:val="00312E56"/>
    <w:rsid w:val="00313112"/>
    <w:rsid w:val="00315695"/>
    <w:rsid w:val="00317A8B"/>
    <w:rsid w:val="00320C6A"/>
    <w:rsid w:val="003213A2"/>
    <w:rsid w:val="00321CE5"/>
    <w:rsid w:val="00324207"/>
    <w:rsid w:val="00325ADE"/>
    <w:rsid w:val="00326BF8"/>
    <w:rsid w:val="00327164"/>
    <w:rsid w:val="00330870"/>
    <w:rsid w:val="00331756"/>
    <w:rsid w:val="00331C7C"/>
    <w:rsid w:val="0033457E"/>
    <w:rsid w:val="00334ED9"/>
    <w:rsid w:val="00336DC2"/>
    <w:rsid w:val="00337BE7"/>
    <w:rsid w:val="0034074D"/>
    <w:rsid w:val="003438DE"/>
    <w:rsid w:val="00344021"/>
    <w:rsid w:val="00345C65"/>
    <w:rsid w:val="00345F19"/>
    <w:rsid w:val="0034606A"/>
    <w:rsid w:val="00346923"/>
    <w:rsid w:val="003471F4"/>
    <w:rsid w:val="0034743C"/>
    <w:rsid w:val="00347445"/>
    <w:rsid w:val="00347AF6"/>
    <w:rsid w:val="003503BF"/>
    <w:rsid w:val="00350D0C"/>
    <w:rsid w:val="003525E4"/>
    <w:rsid w:val="00352A59"/>
    <w:rsid w:val="00353487"/>
    <w:rsid w:val="003534FB"/>
    <w:rsid w:val="003539FE"/>
    <w:rsid w:val="0035682B"/>
    <w:rsid w:val="00356E4C"/>
    <w:rsid w:val="00357955"/>
    <w:rsid w:val="003579A5"/>
    <w:rsid w:val="003618D6"/>
    <w:rsid w:val="003620E7"/>
    <w:rsid w:val="00362F97"/>
    <w:rsid w:val="00363066"/>
    <w:rsid w:val="00363522"/>
    <w:rsid w:val="00363587"/>
    <w:rsid w:val="00363C3B"/>
    <w:rsid w:val="00363CDC"/>
    <w:rsid w:val="00364691"/>
    <w:rsid w:val="0036520E"/>
    <w:rsid w:val="003654B0"/>
    <w:rsid w:val="00366649"/>
    <w:rsid w:val="00367990"/>
    <w:rsid w:val="00367A84"/>
    <w:rsid w:val="00371BFE"/>
    <w:rsid w:val="00372291"/>
    <w:rsid w:val="00373344"/>
    <w:rsid w:val="00373B1F"/>
    <w:rsid w:val="00373B89"/>
    <w:rsid w:val="003740E6"/>
    <w:rsid w:val="00374B39"/>
    <w:rsid w:val="00377738"/>
    <w:rsid w:val="003818FC"/>
    <w:rsid w:val="00382090"/>
    <w:rsid w:val="0038697F"/>
    <w:rsid w:val="0038774E"/>
    <w:rsid w:val="00390D83"/>
    <w:rsid w:val="003916EF"/>
    <w:rsid w:val="0039280B"/>
    <w:rsid w:val="00396200"/>
    <w:rsid w:val="00396C8C"/>
    <w:rsid w:val="00396D14"/>
    <w:rsid w:val="00397856"/>
    <w:rsid w:val="003A1139"/>
    <w:rsid w:val="003A1FB5"/>
    <w:rsid w:val="003A20E4"/>
    <w:rsid w:val="003A27F4"/>
    <w:rsid w:val="003A2DB5"/>
    <w:rsid w:val="003A32C8"/>
    <w:rsid w:val="003A5ACD"/>
    <w:rsid w:val="003B0579"/>
    <w:rsid w:val="003B1F5F"/>
    <w:rsid w:val="003B423B"/>
    <w:rsid w:val="003B4433"/>
    <w:rsid w:val="003B4889"/>
    <w:rsid w:val="003B4A93"/>
    <w:rsid w:val="003B53D3"/>
    <w:rsid w:val="003B6210"/>
    <w:rsid w:val="003B6A2F"/>
    <w:rsid w:val="003B6CEE"/>
    <w:rsid w:val="003C0117"/>
    <w:rsid w:val="003C0EE4"/>
    <w:rsid w:val="003C1467"/>
    <w:rsid w:val="003C3087"/>
    <w:rsid w:val="003C37D6"/>
    <w:rsid w:val="003C4BFB"/>
    <w:rsid w:val="003C635A"/>
    <w:rsid w:val="003C65D7"/>
    <w:rsid w:val="003C7BDC"/>
    <w:rsid w:val="003D3D71"/>
    <w:rsid w:val="003D54A5"/>
    <w:rsid w:val="003D5AA6"/>
    <w:rsid w:val="003D6366"/>
    <w:rsid w:val="003D74B5"/>
    <w:rsid w:val="003D7834"/>
    <w:rsid w:val="003E174D"/>
    <w:rsid w:val="003E221D"/>
    <w:rsid w:val="003E235D"/>
    <w:rsid w:val="003E29C3"/>
    <w:rsid w:val="003E3BF7"/>
    <w:rsid w:val="003E41A3"/>
    <w:rsid w:val="003E53B8"/>
    <w:rsid w:val="003E566D"/>
    <w:rsid w:val="003E6B66"/>
    <w:rsid w:val="003E6DD8"/>
    <w:rsid w:val="003E6E46"/>
    <w:rsid w:val="003E72A7"/>
    <w:rsid w:val="003E7827"/>
    <w:rsid w:val="003F0342"/>
    <w:rsid w:val="003F0F25"/>
    <w:rsid w:val="003F1ECA"/>
    <w:rsid w:val="003F254B"/>
    <w:rsid w:val="003F26E6"/>
    <w:rsid w:val="003F289E"/>
    <w:rsid w:val="003F2AA8"/>
    <w:rsid w:val="003F2ADA"/>
    <w:rsid w:val="003F38BB"/>
    <w:rsid w:val="003F49B4"/>
    <w:rsid w:val="003F684D"/>
    <w:rsid w:val="003F6896"/>
    <w:rsid w:val="003F7AE7"/>
    <w:rsid w:val="004018C8"/>
    <w:rsid w:val="004023BC"/>
    <w:rsid w:val="00403057"/>
    <w:rsid w:val="004033CD"/>
    <w:rsid w:val="004033CF"/>
    <w:rsid w:val="004055DD"/>
    <w:rsid w:val="00406B02"/>
    <w:rsid w:val="00406CB2"/>
    <w:rsid w:val="00407165"/>
    <w:rsid w:val="00410528"/>
    <w:rsid w:val="004121D7"/>
    <w:rsid w:val="004136C3"/>
    <w:rsid w:val="00414560"/>
    <w:rsid w:val="00415614"/>
    <w:rsid w:val="00416C96"/>
    <w:rsid w:val="0041752E"/>
    <w:rsid w:val="00420183"/>
    <w:rsid w:val="00420D5E"/>
    <w:rsid w:val="004213AB"/>
    <w:rsid w:val="00422132"/>
    <w:rsid w:val="004226F7"/>
    <w:rsid w:val="00422C9F"/>
    <w:rsid w:val="004231FF"/>
    <w:rsid w:val="0042323D"/>
    <w:rsid w:val="004240FE"/>
    <w:rsid w:val="004262B1"/>
    <w:rsid w:val="00426DE8"/>
    <w:rsid w:val="00430373"/>
    <w:rsid w:val="00431514"/>
    <w:rsid w:val="0043153A"/>
    <w:rsid w:val="004315B4"/>
    <w:rsid w:val="00431CE6"/>
    <w:rsid w:val="004324E0"/>
    <w:rsid w:val="00432860"/>
    <w:rsid w:val="00434F09"/>
    <w:rsid w:val="004353E8"/>
    <w:rsid w:val="00435F9C"/>
    <w:rsid w:val="00436879"/>
    <w:rsid w:val="00440935"/>
    <w:rsid w:val="00440AAD"/>
    <w:rsid w:val="00443458"/>
    <w:rsid w:val="004463BB"/>
    <w:rsid w:val="00446A9E"/>
    <w:rsid w:val="00446D47"/>
    <w:rsid w:val="00450B2A"/>
    <w:rsid w:val="00453530"/>
    <w:rsid w:val="004542C2"/>
    <w:rsid w:val="0045434F"/>
    <w:rsid w:val="00456BF8"/>
    <w:rsid w:val="00457588"/>
    <w:rsid w:val="00464BEA"/>
    <w:rsid w:val="00464EB4"/>
    <w:rsid w:val="00465158"/>
    <w:rsid w:val="004652DD"/>
    <w:rsid w:val="004671B4"/>
    <w:rsid w:val="004672D2"/>
    <w:rsid w:val="004675F1"/>
    <w:rsid w:val="00470A8A"/>
    <w:rsid w:val="00470DA7"/>
    <w:rsid w:val="00471C98"/>
    <w:rsid w:val="00471DAF"/>
    <w:rsid w:val="004725B6"/>
    <w:rsid w:val="004743FD"/>
    <w:rsid w:val="004747AA"/>
    <w:rsid w:val="004757D6"/>
    <w:rsid w:val="0047596B"/>
    <w:rsid w:val="00475BEC"/>
    <w:rsid w:val="00476E3C"/>
    <w:rsid w:val="00477439"/>
    <w:rsid w:val="00477EDE"/>
    <w:rsid w:val="0048078D"/>
    <w:rsid w:val="004819AA"/>
    <w:rsid w:val="00483857"/>
    <w:rsid w:val="00483CA2"/>
    <w:rsid w:val="0048540E"/>
    <w:rsid w:val="00485AC7"/>
    <w:rsid w:val="0048677C"/>
    <w:rsid w:val="004903EC"/>
    <w:rsid w:val="00490916"/>
    <w:rsid w:val="00491BF5"/>
    <w:rsid w:val="0049233F"/>
    <w:rsid w:val="00492768"/>
    <w:rsid w:val="0049393F"/>
    <w:rsid w:val="0049398B"/>
    <w:rsid w:val="00494397"/>
    <w:rsid w:val="0049548F"/>
    <w:rsid w:val="00495E01"/>
    <w:rsid w:val="004978B9"/>
    <w:rsid w:val="00497F44"/>
    <w:rsid w:val="004A21A2"/>
    <w:rsid w:val="004A21C8"/>
    <w:rsid w:val="004A32DF"/>
    <w:rsid w:val="004A37B8"/>
    <w:rsid w:val="004A4A03"/>
    <w:rsid w:val="004A76FC"/>
    <w:rsid w:val="004A7864"/>
    <w:rsid w:val="004B0011"/>
    <w:rsid w:val="004B1F79"/>
    <w:rsid w:val="004B34ED"/>
    <w:rsid w:val="004B3F12"/>
    <w:rsid w:val="004B444A"/>
    <w:rsid w:val="004B62B5"/>
    <w:rsid w:val="004B64A5"/>
    <w:rsid w:val="004B7161"/>
    <w:rsid w:val="004B7473"/>
    <w:rsid w:val="004B7DAA"/>
    <w:rsid w:val="004C0695"/>
    <w:rsid w:val="004C43AF"/>
    <w:rsid w:val="004C453C"/>
    <w:rsid w:val="004C4B26"/>
    <w:rsid w:val="004C51A2"/>
    <w:rsid w:val="004C5304"/>
    <w:rsid w:val="004C7469"/>
    <w:rsid w:val="004D11F0"/>
    <w:rsid w:val="004D20A7"/>
    <w:rsid w:val="004D2A38"/>
    <w:rsid w:val="004D3CC6"/>
    <w:rsid w:val="004D4132"/>
    <w:rsid w:val="004D5169"/>
    <w:rsid w:val="004D53D7"/>
    <w:rsid w:val="004D768B"/>
    <w:rsid w:val="004E0BF7"/>
    <w:rsid w:val="004E0C70"/>
    <w:rsid w:val="004E0E3D"/>
    <w:rsid w:val="004E3127"/>
    <w:rsid w:val="004E33EB"/>
    <w:rsid w:val="004E35C3"/>
    <w:rsid w:val="004E3D02"/>
    <w:rsid w:val="004E53C3"/>
    <w:rsid w:val="004E587C"/>
    <w:rsid w:val="004E6303"/>
    <w:rsid w:val="004E79B1"/>
    <w:rsid w:val="004F0021"/>
    <w:rsid w:val="004F1021"/>
    <w:rsid w:val="004F6B09"/>
    <w:rsid w:val="004F70D7"/>
    <w:rsid w:val="004F78FE"/>
    <w:rsid w:val="005009D1"/>
    <w:rsid w:val="00500F88"/>
    <w:rsid w:val="00500FC7"/>
    <w:rsid w:val="00502A43"/>
    <w:rsid w:val="0050374C"/>
    <w:rsid w:val="00505CE8"/>
    <w:rsid w:val="00506376"/>
    <w:rsid w:val="005064F9"/>
    <w:rsid w:val="005070B3"/>
    <w:rsid w:val="0051027E"/>
    <w:rsid w:val="00510F10"/>
    <w:rsid w:val="005114CF"/>
    <w:rsid w:val="00514066"/>
    <w:rsid w:val="00516135"/>
    <w:rsid w:val="00517300"/>
    <w:rsid w:val="00517997"/>
    <w:rsid w:val="00517F86"/>
    <w:rsid w:val="00521BF5"/>
    <w:rsid w:val="005234A6"/>
    <w:rsid w:val="005235B2"/>
    <w:rsid w:val="005243B2"/>
    <w:rsid w:val="00524405"/>
    <w:rsid w:val="00530AE0"/>
    <w:rsid w:val="00530E4E"/>
    <w:rsid w:val="00531504"/>
    <w:rsid w:val="00533360"/>
    <w:rsid w:val="00534F99"/>
    <w:rsid w:val="005356AC"/>
    <w:rsid w:val="00536480"/>
    <w:rsid w:val="0053663F"/>
    <w:rsid w:val="0053667C"/>
    <w:rsid w:val="00536E5E"/>
    <w:rsid w:val="005370F1"/>
    <w:rsid w:val="005377B7"/>
    <w:rsid w:val="0054106B"/>
    <w:rsid w:val="00542612"/>
    <w:rsid w:val="00542753"/>
    <w:rsid w:val="00542AF5"/>
    <w:rsid w:val="00543675"/>
    <w:rsid w:val="00544509"/>
    <w:rsid w:val="00545728"/>
    <w:rsid w:val="00545EE1"/>
    <w:rsid w:val="0055152E"/>
    <w:rsid w:val="00551B0E"/>
    <w:rsid w:val="00552607"/>
    <w:rsid w:val="00553141"/>
    <w:rsid w:val="005545CB"/>
    <w:rsid w:val="00554EDD"/>
    <w:rsid w:val="0055510E"/>
    <w:rsid w:val="005573E7"/>
    <w:rsid w:val="00557A53"/>
    <w:rsid w:val="00557AFB"/>
    <w:rsid w:val="005605A1"/>
    <w:rsid w:val="00560BF3"/>
    <w:rsid w:val="00560EB3"/>
    <w:rsid w:val="005637AA"/>
    <w:rsid w:val="00563A94"/>
    <w:rsid w:val="005641BD"/>
    <w:rsid w:val="00565D89"/>
    <w:rsid w:val="005662FA"/>
    <w:rsid w:val="00566AF6"/>
    <w:rsid w:val="0056740A"/>
    <w:rsid w:val="00570E57"/>
    <w:rsid w:val="0057108E"/>
    <w:rsid w:val="005713BB"/>
    <w:rsid w:val="005746C4"/>
    <w:rsid w:val="0057672C"/>
    <w:rsid w:val="005776AB"/>
    <w:rsid w:val="00577C1E"/>
    <w:rsid w:val="00581956"/>
    <w:rsid w:val="00581A06"/>
    <w:rsid w:val="0058213A"/>
    <w:rsid w:val="005821BB"/>
    <w:rsid w:val="005826C0"/>
    <w:rsid w:val="00582D85"/>
    <w:rsid w:val="00582F1C"/>
    <w:rsid w:val="0058503E"/>
    <w:rsid w:val="00587D30"/>
    <w:rsid w:val="00591121"/>
    <w:rsid w:val="00591C15"/>
    <w:rsid w:val="005921DD"/>
    <w:rsid w:val="00592CBE"/>
    <w:rsid w:val="00593A25"/>
    <w:rsid w:val="00593DEC"/>
    <w:rsid w:val="00595211"/>
    <w:rsid w:val="0059653E"/>
    <w:rsid w:val="00596FEC"/>
    <w:rsid w:val="005A000F"/>
    <w:rsid w:val="005A1BBB"/>
    <w:rsid w:val="005A2C07"/>
    <w:rsid w:val="005A372A"/>
    <w:rsid w:val="005A4156"/>
    <w:rsid w:val="005A4746"/>
    <w:rsid w:val="005A53E5"/>
    <w:rsid w:val="005A5BDE"/>
    <w:rsid w:val="005A6099"/>
    <w:rsid w:val="005A62E4"/>
    <w:rsid w:val="005A66CF"/>
    <w:rsid w:val="005B101B"/>
    <w:rsid w:val="005B1D04"/>
    <w:rsid w:val="005B201E"/>
    <w:rsid w:val="005B3072"/>
    <w:rsid w:val="005B3493"/>
    <w:rsid w:val="005B421C"/>
    <w:rsid w:val="005B6C7F"/>
    <w:rsid w:val="005B7A43"/>
    <w:rsid w:val="005C20FA"/>
    <w:rsid w:val="005C4479"/>
    <w:rsid w:val="005C456C"/>
    <w:rsid w:val="005C55E5"/>
    <w:rsid w:val="005D0639"/>
    <w:rsid w:val="005D0670"/>
    <w:rsid w:val="005D2024"/>
    <w:rsid w:val="005D2420"/>
    <w:rsid w:val="005D2C02"/>
    <w:rsid w:val="005D53A9"/>
    <w:rsid w:val="005D58DD"/>
    <w:rsid w:val="005D5E4C"/>
    <w:rsid w:val="005D6047"/>
    <w:rsid w:val="005D692A"/>
    <w:rsid w:val="005D6B87"/>
    <w:rsid w:val="005E0A7D"/>
    <w:rsid w:val="005E0AB1"/>
    <w:rsid w:val="005E202C"/>
    <w:rsid w:val="005E2FCF"/>
    <w:rsid w:val="005E31E9"/>
    <w:rsid w:val="005E3AF0"/>
    <w:rsid w:val="005E6049"/>
    <w:rsid w:val="005E6AB6"/>
    <w:rsid w:val="005F1366"/>
    <w:rsid w:val="005F194F"/>
    <w:rsid w:val="005F216C"/>
    <w:rsid w:val="005F3444"/>
    <w:rsid w:val="005F42D0"/>
    <w:rsid w:val="005F4A65"/>
    <w:rsid w:val="005F4BDF"/>
    <w:rsid w:val="005F4F0E"/>
    <w:rsid w:val="005F6378"/>
    <w:rsid w:val="005F7602"/>
    <w:rsid w:val="005F7E65"/>
    <w:rsid w:val="0060071D"/>
    <w:rsid w:val="00603842"/>
    <w:rsid w:val="006042C1"/>
    <w:rsid w:val="00604922"/>
    <w:rsid w:val="00604BF2"/>
    <w:rsid w:val="00605715"/>
    <w:rsid w:val="00605C0A"/>
    <w:rsid w:val="00610480"/>
    <w:rsid w:val="00610FAA"/>
    <w:rsid w:val="006118C8"/>
    <w:rsid w:val="006120DD"/>
    <w:rsid w:val="006127D8"/>
    <w:rsid w:val="006127EA"/>
    <w:rsid w:val="006142F2"/>
    <w:rsid w:val="00614525"/>
    <w:rsid w:val="00614F63"/>
    <w:rsid w:val="0061547A"/>
    <w:rsid w:val="006171D5"/>
    <w:rsid w:val="00620C6C"/>
    <w:rsid w:val="00621821"/>
    <w:rsid w:val="00622693"/>
    <w:rsid w:val="00622F5D"/>
    <w:rsid w:val="00624215"/>
    <w:rsid w:val="00625373"/>
    <w:rsid w:val="006260D0"/>
    <w:rsid w:val="006269E7"/>
    <w:rsid w:val="00626B0F"/>
    <w:rsid w:val="006300AF"/>
    <w:rsid w:val="006305C4"/>
    <w:rsid w:val="00631A46"/>
    <w:rsid w:val="00632DE9"/>
    <w:rsid w:val="006331FA"/>
    <w:rsid w:val="0063490C"/>
    <w:rsid w:val="00635102"/>
    <w:rsid w:val="00635135"/>
    <w:rsid w:val="006378E6"/>
    <w:rsid w:val="00640A90"/>
    <w:rsid w:val="006415FD"/>
    <w:rsid w:val="00641D16"/>
    <w:rsid w:val="0064227E"/>
    <w:rsid w:val="0064324C"/>
    <w:rsid w:val="006435A4"/>
    <w:rsid w:val="00643C47"/>
    <w:rsid w:val="00643F30"/>
    <w:rsid w:val="0064462F"/>
    <w:rsid w:val="00644F2E"/>
    <w:rsid w:val="0064604A"/>
    <w:rsid w:val="006461CE"/>
    <w:rsid w:val="006505F4"/>
    <w:rsid w:val="00650605"/>
    <w:rsid w:val="00651259"/>
    <w:rsid w:val="006515DB"/>
    <w:rsid w:val="006537D5"/>
    <w:rsid w:val="00653DFD"/>
    <w:rsid w:val="00654624"/>
    <w:rsid w:val="00655C6E"/>
    <w:rsid w:val="006603D0"/>
    <w:rsid w:val="00660647"/>
    <w:rsid w:val="00660AB1"/>
    <w:rsid w:val="0066142B"/>
    <w:rsid w:val="0066430F"/>
    <w:rsid w:val="00665B05"/>
    <w:rsid w:val="00665DF7"/>
    <w:rsid w:val="00665DFC"/>
    <w:rsid w:val="00667326"/>
    <w:rsid w:val="0066792E"/>
    <w:rsid w:val="00670B85"/>
    <w:rsid w:val="00672961"/>
    <w:rsid w:val="006740B6"/>
    <w:rsid w:val="00674D07"/>
    <w:rsid w:val="00676ED3"/>
    <w:rsid w:val="00677970"/>
    <w:rsid w:val="00680CC6"/>
    <w:rsid w:val="00681562"/>
    <w:rsid w:val="00683170"/>
    <w:rsid w:val="00683666"/>
    <w:rsid w:val="006853BE"/>
    <w:rsid w:val="00685994"/>
    <w:rsid w:val="00685F95"/>
    <w:rsid w:val="00690575"/>
    <w:rsid w:val="00691CA1"/>
    <w:rsid w:val="0069221F"/>
    <w:rsid w:val="00695D88"/>
    <w:rsid w:val="00695F94"/>
    <w:rsid w:val="006965AE"/>
    <w:rsid w:val="00696FB5"/>
    <w:rsid w:val="0069717A"/>
    <w:rsid w:val="00697FD5"/>
    <w:rsid w:val="006A0494"/>
    <w:rsid w:val="006A1F0D"/>
    <w:rsid w:val="006A73B4"/>
    <w:rsid w:val="006A79B0"/>
    <w:rsid w:val="006A7A78"/>
    <w:rsid w:val="006B0250"/>
    <w:rsid w:val="006B1A2E"/>
    <w:rsid w:val="006B2243"/>
    <w:rsid w:val="006B36FE"/>
    <w:rsid w:val="006B75CF"/>
    <w:rsid w:val="006B7660"/>
    <w:rsid w:val="006B7EA4"/>
    <w:rsid w:val="006C0FDF"/>
    <w:rsid w:val="006C22C5"/>
    <w:rsid w:val="006C311A"/>
    <w:rsid w:val="006C358E"/>
    <w:rsid w:val="006C56B6"/>
    <w:rsid w:val="006D1A36"/>
    <w:rsid w:val="006D1BC6"/>
    <w:rsid w:val="006D398C"/>
    <w:rsid w:val="006D4683"/>
    <w:rsid w:val="006D4DD0"/>
    <w:rsid w:val="006D7A95"/>
    <w:rsid w:val="006D7CC2"/>
    <w:rsid w:val="006D7F87"/>
    <w:rsid w:val="006E0979"/>
    <w:rsid w:val="006E118B"/>
    <w:rsid w:val="006E1826"/>
    <w:rsid w:val="006E1E28"/>
    <w:rsid w:val="006E2392"/>
    <w:rsid w:val="006E308E"/>
    <w:rsid w:val="006E5124"/>
    <w:rsid w:val="006E536E"/>
    <w:rsid w:val="006E5C61"/>
    <w:rsid w:val="006E61A2"/>
    <w:rsid w:val="006E6BD2"/>
    <w:rsid w:val="006F0739"/>
    <w:rsid w:val="006F287C"/>
    <w:rsid w:val="006F4563"/>
    <w:rsid w:val="006F4567"/>
    <w:rsid w:val="006F4616"/>
    <w:rsid w:val="006F6044"/>
    <w:rsid w:val="007006BA"/>
    <w:rsid w:val="007012E9"/>
    <w:rsid w:val="00702E76"/>
    <w:rsid w:val="00704439"/>
    <w:rsid w:val="00704B89"/>
    <w:rsid w:val="0070532D"/>
    <w:rsid w:val="00712107"/>
    <w:rsid w:val="00712884"/>
    <w:rsid w:val="00712DB1"/>
    <w:rsid w:val="007131B1"/>
    <w:rsid w:val="007156C9"/>
    <w:rsid w:val="00715AB8"/>
    <w:rsid w:val="00715AF3"/>
    <w:rsid w:val="0071755D"/>
    <w:rsid w:val="007178DD"/>
    <w:rsid w:val="00722176"/>
    <w:rsid w:val="0072316C"/>
    <w:rsid w:val="00723993"/>
    <w:rsid w:val="007243E1"/>
    <w:rsid w:val="0072693F"/>
    <w:rsid w:val="007279FF"/>
    <w:rsid w:val="00730A65"/>
    <w:rsid w:val="00730D2D"/>
    <w:rsid w:val="00731C32"/>
    <w:rsid w:val="007322BE"/>
    <w:rsid w:val="0073448D"/>
    <w:rsid w:val="00734D00"/>
    <w:rsid w:val="00735166"/>
    <w:rsid w:val="00736A5F"/>
    <w:rsid w:val="00740DC3"/>
    <w:rsid w:val="007413AE"/>
    <w:rsid w:val="00741F41"/>
    <w:rsid w:val="007420C5"/>
    <w:rsid w:val="00742D9B"/>
    <w:rsid w:val="00742DAB"/>
    <w:rsid w:val="0074308D"/>
    <w:rsid w:val="0074788B"/>
    <w:rsid w:val="00747DF9"/>
    <w:rsid w:val="00751200"/>
    <w:rsid w:val="00751F40"/>
    <w:rsid w:val="00751F41"/>
    <w:rsid w:val="007525C7"/>
    <w:rsid w:val="007535B5"/>
    <w:rsid w:val="00753A81"/>
    <w:rsid w:val="00753EC6"/>
    <w:rsid w:val="00755243"/>
    <w:rsid w:val="00757EA6"/>
    <w:rsid w:val="00760DB2"/>
    <w:rsid w:val="00761275"/>
    <w:rsid w:val="0076188C"/>
    <w:rsid w:val="00761D3A"/>
    <w:rsid w:val="00761EAC"/>
    <w:rsid w:val="00763173"/>
    <w:rsid w:val="0076440C"/>
    <w:rsid w:val="00766060"/>
    <w:rsid w:val="00766400"/>
    <w:rsid w:val="007669D2"/>
    <w:rsid w:val="00766A66"/>
    <w:rsid w:val="00766FA9"/>
    <w:rsid w:val="00767983"/>
    <w:rsid w:val="00767B58"/>
    <w:rsid w:val="00767D93"/>
    <w:rsid w:val="00770A7D"/>
    <w:rsid w:val="00771DAB"/>
    <w:rsid w:val="00771E7F"/>
    <w:rsid w:val="0077261D"/>
    <w:rsid w:val="0077367D"/>
    <w:rsid w:val="00773752"/>
    <w:rsid w:val="007737B8"/>
    <w:rsid w:val="0077468D"/>
    <w:rsid w:val="0077539F"/>
    <w:rsid w:val="007804E4"/>
    <w:rsid w:val="00780BB3"/>
    <w:rsid w:val="00781A09"/>
    <w:rsid w:val="007840D1"/>
    <w:rsid w:val="007847A7"/>
    <w:rsid w:val="00784E9B"/>
    <w:rsid w:val="00787781"/>
    <w:rsid w:val="00787ED9"/>
    <w:rsid w:val="007905DC"/>
    <w:rsid w:val="007914D9"/>
    <w:rsid w:val="00792628"/>
    <w:rsid w:val="007935E5"/>
    <w:rsid w:val="007947A6"/>
    <w:rsid w:val="00797F67"/>
    <w:rsid w:val="007A1373"/>
    <w:rsid w:val="007A3840"/>
    <w:rsid w:val="007A3862"/>
    <w:rsid w:val="007A4237"/>
    <w:rsid w:val="007A5B89"/>
    <w:rsid w:val="007B004A"/>
    <w:rsid w:val="007B0D8E"/>
    <w:rsid w:val="007B209A"/>
    <w:rsid w:val="007B2AD6"/>
    <w:rsid w:val="007B3E4C"/>
    <w:rsid w:val="007B4E66"/>
    <w:rsid w:val="007B5311"/>
    <w:rsid w:val="007B54ED"/>
    <w:rsid w:val="007B5F0F"/>
    <w:rsid w:val="007B6C47"/>
    <w:rsid w:val="007B6DC6"/>
    <w:rsid w:val="007C0531"/>
    <w:rsid w:val="007C0A48"/>
    <w:rsid w:val="007C0EA7"/>
    <w:rsid w:val="007C11EF"/>
    <w:rsid w:val="007C2582"/>
    <w:rsid w:val="007C28AE"/>
    <w:rsid w:val="007C57C0"/>
    <w:rsid w:val="007C71E1"/>
    <w:rsid w:val="007D054D"/>
    <w:rsid w:val="007D3A61"/>
    <w:rsid w:val="007D5952"/>
    <w:rsid w:val="007D5C97"/>
    <w:rsid w:val="007D63B1"/>
    <w:rsid w:val="007D6786"/>
    <w:rsid w:val="007D7A97"/>
    <w:rsid w:val="007D7DE4"/>
    <w:rsid w:val="007E02E7"/>
    <w:rsid w:val="007E1F06"/>
    <w:rsid w:val="007E2742"/>
    <w:rsid w:val="007E2972"/>
    <w:rsid w:val="007E2FDE"/>
    <w:rsid w:val="007E4F7A"/>
    <w:rsid w:val="007E5112"/>
    <w:rsid w:val="007E56EC"/>
    <w:rsid w:val="007E6865"/>
    <w:rsid w:val="007F069D"/>
    <w:rsid w:val="007F140F"/>
    <w:rsid w:val="007F1DA8"/>
    <w:rsid w:val="007F2A7A"/>
    <w:rsid w:val="007F2E79"/>
    <w:rsid w:val="007F37C1"/>
    <w:rsid w:val="007F39A5"/>
    <w:rsid w:val="007F3F4F"/>
    <w:rsid w:val="007F4261"/>
    <w:rsid w:val="007F4B8B"/>
    <w:rsid w:val="007F65D5"/>
    <w:rsid w:val="007F6F8C"/>
    <w:rsid w:val="007F7508"/>
    <w:rsid w:val="00800704"/>
    <w:rsid w:val="00800F56"/>
    <w:rsid w:val="008013A3"/>
    <w:rsid w:val="00801703"/>
    <w:rsid w:val="00802C3F"/>
    <w:rsid w:val="00810625"/>
    <w:rsid w:val="00810FBC"/>
    <w:rsid w:val="00811AF5"/>
    <w:rsid w:val="00812516"/>
    <w:rsid w:val="00813511"/>
    <w:rsid w:val="00814912"/>
    <w:rsid w:val="00814B49"/>
    <w:rsid w:val="00815197"/>
    <w:rsid w:val="008154CB"/>
    <w:rsid w:val="00815F72"/>
    <w:rsid w:val="0081674D"/>
    <w:rsid w:val="00816C75"/>
    <w:rsid w:val="008170AF"/>
    <w:rsid w:val="00817106"/>
    <w:rsid w:val="00817C72"/>
    <w:rsid w:val="00820F7A"/>
    <w:rsid w:val="00821490"/>
    <w:rsid w:val="00821F5D"/>
    <w:rsid w:val="00822042"/>
    <w:rsid w:val="00823ACD"/>
    <w:rsid w:val="008247DA"/>
    <w:rsid w:val="00824D94"/>
    <w:rsid w:val="0082512A"/>
    <w:rsid w:val="008254A1"/>
    <w:rsid w:val="00831236"/>
    <w:rsid w:val="00832B7F"/>
    <w:rsid w:val="008336AA"/>
    <w:rsid w:val="00834F07"/>
    <w:rsid w:val="00835BEC"/>
    <w:rsid w:val="00836EB4"/>
    <w:rsid w:val="00837459"/>
    <w:rsid w:val="00837524"/>
    <w:rsid w:val="00837BE7"/>
    <w:rsid w:val="0084137C"/>
    <w:rsid w:val="00841482"/>
    <w:rsid w:val="00842DB6"/>
    <w:rsid w:val="0084307C"/>
    <w:rsid w:val="00843F3C"/>
    <w:rsid w:val="00844EA6"/>
    <w:rsid w:val="00845ECD"/>
    <w:rsid w:val="00847FAA"/>
    <w:rsid w:val="00851711"/>
    <w:rsid w:val="0085190A"/>
    <w:rsid w:val="00851984"/>
    <w:rsid w:val="00854252"/>
    <w:rsid w:val="00854558"/>
    <w:rsid w:val="00854D9A"/>
    <w:rsid w:val="00855EAA"/>
    <w:rsid w:val="00856585"/>
    <w:rsid w:val="00857617"/>
    <w:rsid w:val="00857983"/>
    <w:rsid w:val="008614A5"/>
    <w:rsid w:val="00861983"/>
    <w:rsid w:val="008630D3"/>
    <w:rsid w:val="00863229"/>
    <w:rsid w:val="00863943"/>
    <w:rsid w:val="00866A8C"/>
    <w:rsid w:val="00866DD8"/>
    <w:rsid w:val="00866DEF"/>
    <w:rsid w:val="0087054C"/>
    <w:rsid w:val="00873487"/>
    <w:rsid w:val="00876BD8"/>
    <w:rsid w:val="00877AD5"/>
    <w:rsid w:val="008825D3"/>
    <w:rsid w:val="00884B2C"/>
    <w:rsid w:val="00884E58"/>
    <w:rsid w:val="00886B7F"/>
    <w:rsid w:val="008906E1"/>
    <w:rsid w:val="0089104B"/>
    <w:rsid w:val="00891830"/>
    <w:rsid w:val="0089230A"/>
    <w:rsid w:val="008925E4"/>
    <w:rsid w:val="00892679"/>
    <w:rsid w:val="00892907"/>
    <w:rsid w:val="008950D0"/>
    <w:rsid w:val="008953BE"/>
    <w:rsid w:val="00895BE8"/>
    <w:rsid w:val="00896CD1"/>
    <w:rsid w:val="00897A97"/>
    <w:rsid w:val="008A02F4"/>
    <w:rsid w:val="008A0486"/>
    <w:rsid w:val="008A04D4"/>
    <w:rsid w:val="008A09D6"/>
    <w:rsid w:val="008A0B3D"/>
    <w:rsid w:val="008A248B"/>
    <w:rsid w:val="008A44A1"/>
    <w:rsid w:val="008A6D74"/>
    <w:rsid w:val="008A7AAB"/>
    <w:rsid w:val="008A7AC0"/>
    <w:rsid w:val="008B16A2"/>
    <w:rsid w:val="008B1F7D"/>
    <w:rsid w:val="008B3DB0"/>
    <w:rsid w:val="008B4DEC"/>
    <w:rsid w:val="008B54D1"/>
    <w:rsid w:val="008B61FC"/>
    <w:rsid w:val="008B6DBB"/>
    <w:rsid w:val="008B703E"/>
    <w:rsid w:val="008C0580"/>
    <w:rsid w:val="008C1332"/>
    <w:rsid w:val="008C2497"/>
    <w:rsid w:val="008C29FC"/>
    <w:rsid w:val="008C39BF"/>
    <w:rsid w:val="008C3BDE"/>
    <w:rsid w:val="008C47D0"/>
    <w:rsid w:val="008C5C1E"/>
    <w:rsid w:val="008C5EFF"/>
    <w:rsid w:val="008C74B1"/>
    <w:rsid w:val="008D1202"/>
    <w:rsid w:val="008D2B87"/>
    <w:rsid w:val="008D2C46"/>
    <w:rsid w:val="008D41BE"/>
    <w:rsid w:val="008D5214"/>
    <w:rsid w:val="008D68BC"/>
    <w:rsid w:val="008D7901"/>
    <w:rsid w:val="008E015B"/>
    <w:rsid w:val="008E0561"/>
    <w:rsid w:val="008E132C"/>
    <w:rsid w:val="008E1BF3"/>
    <w:rsid w:val="008E4C58"/>
    <w:rsid w:val="008E5D39"/>
    <w:rsid w:val="008E78B2"/>
    <w:rsid w:val="008F224F"/>
    <w:rsid w:val="008F3AEC"/>
    <w:rsid w:val="008F44EF"/>
    <w:rsid w:val="008F5057"/>
    <w:rsid w:val="008F506D"/>
    <w:rsid w:val="008F6B9E"/>
    <w:rsid w:val="008F6F21"/>
    <w:rsid w:val="008F757B"/>
    <w:rsid w:val="009009E7"/>
    <w:rsid w:val="00900D63"/>
    <w:rsid w:val="00901322"/>
    <w:rsid w:val="00901A12"/>
    <w:rsid w:val="0090235C"/>
    <w:rsid w:val="0090241C"/>
    <w:rsid w:val="0090251A"/>
    <w:rsid w:val="009030A0"/>
    <w:rsid w:val="0090368F"/>
    <w:rsid w:val="009055C7"/>
    <w:rsid w:val="0090712B"/>
    <w:rsid w:val="0091115E"/>
    <w:rsid w:val="00911398"/>
    <w:rsid w:val="00911436"/>
    <w:rsid w:val="0091181F"/>
    <w:rsid w:val="00911AC3"/>
    <w:rsid w:val="00912D48"/>
    <w:rsid w:val="009133C9"/>
    <w:rsid w:val="00913657"/>
    <w:rsid w:val="009136FE"/>
    <w:rsid w:val="00913E9E"/>
    <w:rsid w:val="00915BDA"/>
    <w:rsid w:val="009164B8"/>
    <w:rsid w:val="009175DE"/>
    <w:rsid w:val="009177EB"/>
    <w:rsid w:val="00917F14"/>
    <w:rsid w:val="00920428"/>
    <w:rsid w:val="00920972"/>
    <w:rsid w:val="009213D6"/>
    <w:rsid w:val="009224F7"/>
    <w:rsid w:val="009226F8"/>
    <w:rsid w:val="009232E1"/>
    <w:rsid w:val="0092535B"/>
    <w:rsid w:val="00925A14"/>
    <w:rsid w:val="0092707A"/>
    <w:rsid w:val="009306AD"/>
    <w:rsid w:val="00931AF6"/>
    <w:rsid w:val="00931C87"/>
    <w:rsid w:val="00933D44"/>
    <w:rsid w:val="009353A8"/>
    <w:rsid w:val="00936139"/>
    <w:rsid w:val="0093699D"/>
    <w:rsid w:val="00937021"/>
    <w:rsid w:val="00940FD6"/>
    <w:rsid w:val="00941F2A"/>
    <w:rsid w:val="009447BB"/>
    <w:rsid w:val="00945C15"/>
    <w:rsid w:val="009465E7"/>
    <w:rsid w:val="00947125"/>
    <w:rsid w:val="009508FE"/>
    <w:rsid w:val="00951462"/>
    <w:rsid w:val="0095282B"/>
    <w:rsid w:val="00954051"/>
    <w:rsid w:val="0095551D"/>
    <w:rsid w:val="00957721"/>
    <w:rsid w:val="00957F86"/>
    <w:rsid w:val="0096036B"/>
    <w:rsid w:val="00961061"/>
    <w:rsid w:val="0096209D"/>
    <w:rsid w:val="009640F0"/>
    <w:rsid w:val="009712A6"/>
    <w:rsid w:val="00971622"/>
    <w:rsid w:val="00972601"/>
    <w:rsid w:val="009732A3"/>
    <w:rsid w:val="0097426B"/>
    <w:rsid w:val="009743FD"/>
    <w:rsid w:val="0097541A"/>
    <w:rsid w:val="00975FFD"/>
    <w:rsid w:val="0097764E"/>
    <w:rsid w:val="00977687"/>
    <w:rsid w:val="00982F40"/>
    <w:rsid w:val="009848EC"/>
    <w:rsid w:val="009853F4"/>
    <w:rsid w:val="00986236"/>
    <w:rsid w:val="00986A48"/>
    <w:rsid w:val="00987521"/>
    <w:rsid w:val="009915B8"/>
    <w:rsid w:val="00992532"/>
    <w:rsid w:val="009931DC"/>
    <w:rsid w:val="009939CF"/>
    <w:rsid w:val="00993C92"/>
    <w:rsid w:val="009943AC"/>
    <w:rsid w:val="0099523A"/>
    <w:rsid w:val="00995C15"/>
    <w:rsid w:val="00996915"/>
    <w:rsid w:val="009977F6"/>
    <w:rsid w:val="009A0C92"/>
    <w:rsid w:val="009A142A"/>
    <w:rsid w:val="009A1E06"/>
    <w:rsid w:val="009A5364"/>
    <w:rsid w:val="009A5672"/>
    <w:rsid w:val="009A793A"/>
    <w:rsid w:val="009B03D0"/>
    <w:rsid w:val="009B0CA6"/>
    <w:rsid w:val="009B2493"/>
    <w:rsid w:val="009B365B"/>
    <w:rsid w:val="009B5417"/>
    <w:rsid w:val="009B66BE"/>
    <w:rsid w:val="009B6EE0"/>
    <w:rsid w:val="009B777F"/>
    <w:rsid w:val="009C092A"/>
    <w:rsid w:val="009C527B"/>
    <w:rsid w:val="009C5A32"/>
    <w:rsid w:val="009C6602"/>
    <w:rsid w:val="009D1F4D"/>
    <w:rsid w:val="009D30BD"/>
    <w:rsid w:val="009E205C"/>
    <w:rsid w:val="009E20A5"/>
    <w:rsid w:val="009E279C"/>
    <w:rsid w:val="009E4250"/>
    <w:rsid w:val="009E446F"/>
    <w:rsid w:val="009E5552"/>
    <w:rsid w:val="009E5A30"/>
    <w:rsid w:val="009E64D0"/>
    <w:rsid w:val="009E754B"/>
    <w:rsid w:val="009E76F2"/>
    <w:rsid w:val="009F0470"/>
    <w:rsid w:val="009F280E"/>
    <w:rsid w:val="009F2C0C"/>
    <w:rsid w:val="009F32E4"/>
    <w:rsid w:val="009F4EE7"/>
    <w:rsid w:val="009F5203"/>
    <w:rsid w:val="009F586D"/>
    <w:rsid w:val="009F58E3"/>
    <w:rsid w:val="009F5FFF"/>
    <w:rsid w:val="009F63B3"/>
    <w:rsid w:val="009F6AF3"/>
    <w:rsid w:val="009F6B4D"/>
    <w:rsid w:val="009F6E89"/>
    <w:rsid w:val="009F7EC7"/>
    <w:rsid w:val="00A05E66"/>
    <w:rsid w:val="00A071D2"/>
    <w:rsid w:val="00A10928"/>
    <w:rsid w:val="00A11429"/>
    <w:rsid w:val="00A11FD2"/>
    <w:rsid w:val="00A122E7"/>
    <w:rsid w:val="00A127BA"/>
    <w:rsid w:val="00A13058"/>
    <w:rsid w:val="00A1517F"/>
    <w:rsid w:val="00A15F6C"/>
    <w:rsid w:val="00A1776B"/>
    <w:rsid w:val="00A20703"/>
    <w:rsid w:val="00A2129C"/>
    <w:rsid w:val="00A214FF"/>
    <w:rsid w:val="00A215DF"/>
    <w:rsid w:val="00A217C2"/>
    <w:rsid w:val="00A22490"/>
    <w:rsid w:val="00A23291"/>
    <w:rsid w:val="00A24EE7"/>
    <w:rsid w:val="00A2520D"/>
    <w:rsid w:val="00A311A3"/>
    <w:rsid w:val="00A33430"/>
    <w:rsid w:val="00A3470E"/>
    <w:rsid w:val="00A359C3"/>
    <w:rsid w:val="00A35CF8"/>
    <w:rsid w:val="00A35DA3"/>
    <w:rsid w:val="00A36922"/>
    <w:rsid w:val="00A37417"/>
    <w:rsid w:val="00A378BD"/>
    <w:rsid w:val="00A37A98"/>
    <w:rsid w:val="00A4275A"/>
    <w:rsid w:val="00A432E3"/>
    <w:rsid w:val="00A43CE6"/>
    <w:rsid w:val="00A44F1D"/>
    <w:rsid w:val="00A455E1"/>
    <w:rsid w:val="00A47843"/>
    <w:rsid w:val="00A50577"/>
    <w:rsid w:val="00A50A3F"/>
    <w:rsid w:val="00A513EF"/>
    <w:rsid w:val="00A547F5"/>
    <w:rsid w:val="00A55008"/>
    <w:rsid w:val="00A55133"/>
    <w:rsid w:val="00A56131"/>
    <w:rsid w:val="00A6070B"/>
    <w:rsid w:val="00A610D6"/>
    <w:rsid w:val="00A6206D"/>
    <w:rsid w:val="00A62627"/>
    <w:rsid w:val="00A62E39"/>
    <w:rsid w:val="00A64A2E"/>
    <w:rsid w:val="00A679BE"/>
    <w:rsid w:val="00A70077"/>
    <w:rsid w:val="00A70317"/>
    <w:rsid w:val="00A7074A"/>
    <w:rsid w:val="00A7167D"/>
    <w:rsid w:val="00A75261"/>
    <w:rsid w:val="00A75634"/>
    <w:rsid w:val="00A75A08"/>
    <w:rsid w:val="00A777B8"/>
    <w:rsid w:val="00A777CE"/>
    <w:rsid w:val="00A80047"/>
    <w:rsid w:val="00A817AD"/>
    <w:rsid w:val="00A81E77"/>
    <w:rsid w:val="00A8203C"/>
    <w:rsid w:val="00A84C91"/>
    <w:rsid w:val="00A85711"/>
    <w:rsid w:val="00A85B3C"/>
    <w:rsid w:val="00A86227"/>
    <w:rsid w:val="00A874EB"/>
    <w:rsid w:val="00A87BCC"/>
    <w:rsid w:val="00A87C2F"/>
    <w:rsid w:val="00A904A1"/>
    <w:rsid w:val="00A90C28"/>
    <w:rsid w:val="00A90DBD"/>
    <w:rsid w:val="00A93700"/>
    <w:rsid w:val="00A93EFD"/>
    <w:rsid w:val="00A9408A"/>
    <w:rsid w:val="00A9481E"/>
    <w:rsid w:val="00A97156"/>
    <w:rsid w:val="00AA385B"/>
    <w:rsid w:val="00AA525A"/>
    <w:rsid w:val="00AA64CE"/>
    <w:rsid w:val="00AA689D"/>
    <w:rsid w:val="00AA6FED"/>
    <w:rsid w:val="00AA7614"/>
    <w:rsid w:val="00AB242E"/>
    <w:rsid w:val="00AB37F2"/>
    <w:rsid w:val="00AB3CE8"/>
    <w:rsid w:val="00AB5309"/>
    <w:rsid w:val="00AB533F"/>
    <w:rsid w:val="00AB6FBF"/>
    <w:rsid w:val="00AB7969"/>
    <w:rsid w:val="00AB7ECA"/>
    <w:rsid w:val="00AC07F1"/>
    <w:rsid w:val="00AC326C"/>
    <w:rsid w:val="00AC373D"/>
    <w:rsid w:val="00AC44E3"/>
    <w:rsid w:val="00AC6D9F"/>
    <w:rsid w:val="00AC78F0"/>
    <w:rsid w:val="00AC7908"/>
    <w:rsid w:val="00AC7B7B"/>
    <w:rsid w:val="00AC7CFE"/>
    <w:rsid w:val="00AD1D23"/>
    <w:rsid w:val="00AD3E3D"/>
    <w:rsid w:val="00AD4417"/>
    <w:rsid w:val="00AD4902"/>
    <w:rsid w:val="00AD4B6B"/>
    <w:rsid w:val="00AD6B2F"/>
    <w:rsid w:val="00AD72C1"/>
    <w:rsid w:val="00AE1F87"/>
    <w:rsid w:val="00AE209A"/>
    <w:rsid w:val="00AE2CED"/>
    <w:rsid w:val="00AE3005"/>
    <w:rsid w:val="00AE40CA"/>
    <w:rsid w:val="00AE5AE8"/>
    <w:rsid w:val="00AE6D5A"/>
    <w:rsid w:val="00AE76BB"/>
    <w:rsid w:val="00AF00DE"/>
    <w:rsid w:val="00AF0387"/>
    <w:rsid w:val="00AF03E1"/>
    <w:rsid w:val="00AF0C2C"/>
    <w:rsid w:val="00AF31A0"/>
    <w:rsid w:val="00AF448F"/>
    <w:rsid w:val="00AF44E5"/>
    <w:rsid w:val="00AF54DB"/>
    <w:rsid w:val="00AF5C70"/>
    <w:rsid w:val="00AF6EAB"/>
    <w:rsid w:val="00AF7203"/>
    <w:rsid w:val="00B00272"/>
    <w:rsid w:val="00B00DBF"/>
    <w:rsid w:val="00B02A79"/>
    <w:rsid w:val="00B03D68"/>
    <w:rsid w:val="00B04BED"/>
    <w:rsid w:val="00B05152"/>
    <w:rsid w:val="00B05269"/>
    <w:rsid w:val="00B05775"/>
    <w:rsid w:val="00B076D1"/>
    <w:rsid w:val="00B07970"/>
    <w:rsid w:val="00B07DA7"/>
    <w:rsid w:val="00B07E41"/>
    <w:rsid w:val="00B1020C"/>
    <w:rsid w:val="00B10CF7"/>
    <w:rsid w:val="00B129CD"/>
    <w:rsid w:val="00B13603"/>
    <w:rsid w:val="00B17453"/>
    <w:rsid w:val="00B22A21"/>
    <w:rsid w:val="00B24CE4"/>
    <w:rsid w:val="00B25AA2"/>
    <w:rsid w:val="00B274F8"/>
    <w:rsid w:val="00B27912"/>
    <w:rsid w:val="00B31F72"/>
    <w:rsid w:val="00B3441F"/>
    <w:rsid w:val="00B344D2"/>
    <w:rsid w:val="00B34714"/>
    <w:rsid w:val="00B36A5A"/>
    <w:rsid w:val="00B372DD"/>
    <w:rsid w:val="00B405D6"/>
    <w:rsid w:val="00B4221C"/>
    <w:rsid w:val="00B42C6C"/>
    <w:rsid w:val="00B447DA"/>
    <w:rsid w:val="00B47148"/>
    <w:rsid w:val="00B500A2"/>
    <w:rsid w:val="00B51644"/>
    <w:rsid w:val="00B51BDF"/>
    <w:rsid w:val="00B53A74"/>
    <w:rsid w:val="00B55946"/>
    <w:rsid w:val="00B5739E"/>
    <w:rsid w:val="00B57F18"/>
    <w:rsid w:val="00B6012F"/>
    <w:rsid w:val="00B61077"/>
    <w:rsid w:val="00B613B2"/>
    <w:rsid w:val="00B613C2"/>
    <w:rsid w:val="00B61764"/>
    <w:rsid w:val="00B618BE"/>
    <w:rsid w:val="00B628BC"/>
    <w:rsid w:val="00B63E7C"/>
    <w:rsid w:val="00B64642"/>
    <w:rsid w:val="00B64940"/>
    <w:rsid w:val="00B655EB"/>
    <w:rsid w:val="00B65924"/>
    <w:rsid w:val="00B66195"/>
    <w:rsid w:val="00B66898"/>
    <w:rsid w:val="00B66C53"/>
    <w:rsid w:val="00B66F0D"/>
    <w:rsid w:val="00B677D7"/>
    <w:rsid w:val="00B67AB8"/>
    <w:rsid w:val="00B67BAA"/>
    <w:rsid w:val="00B67E35"/>
    <w:rsid w:val="00B70924"/>
    <w:rsid w:val="00B70953"/>
    <w:rsid w:val="00B714E6"/>
    <w:rsid w:val="00B7185D"/>
    <w:rsid w:val="00B73D6B"/>
    <w:rsid w:val="00B7447E"/>
    <w:rsid w:val="00B74E5A"/>
    <w:rsid w:val="00B7552B"/>
    <w:rsid w:val="00B76B89"/>
    <w:rsid w:val="00B771E9"/>
    <w:rsid w:val="00B7750E"/>
    <w:rsid w:val="00B77AE9"/>
    <w:rsid w:val="00B77B90"/>
    <w:rsid w:val="00B8058C"/>
    <w:rsid w:val="00B82633"/>
    <w:rsid w:val="00B83E82"/>
    <w:rsid w:val="00B84032"/>
    <w:rsid w:val="00B857C2"/>
    <w:rsid w:val="00B85A0D"/>
    <w:rsid w:val="00B87828"/>
    <w:rsid w:val="00B87D35"/>
    <w:rsid w:val="00B901D7"/>
    <w:rsid w:val="00B90691"/>
    <w:rsid w:val="00B90AC4"/>
    <w:rsid w:val="00B93563"/>
    <w:rsid w:val="00B938F4"/>
    <w:rsid w:val="00B93C9D"/>
    <w:rsid w:val="00B96408"/>
    <w:rsid w:val="00B976E8"/>
    <w:rsid w:val="00B977B5"/>
    <w:rsid w:val="00BA061C"/>
    <w:rsid w:val="00BA07BD"/>
    <w:rsid w:val="00BA11B0"/>
    <w:rsid w:val="00BA1519"/>
    <w:rsid w:val="00BA1924"/>
    <w:rsid w:val="00BA3A1B"/>
    <w:rsid w:val="00BA3CB1"/>
    <w:rsid w:val="00BA4018"/>
    <w:rsid w:val="00BA4326"/>
    <w:rsid w:val="00BA4D95"/>
    <w:rsid w:val="00BA4FEE"/>
    <w:rsid w:val="00BA6ABD"/>
    <w:rsid w:val="00BA6ECF"/>
    <w:rsid w:val="00BA6EDC"/>
    <w:rsid w:val="00BB1C27"/>
    <w:rsid w:val="00BB2F84"/>
    <w:rsid w:val="00BB4F9C"/>
    <w:rsid w:val="00BB5076"/>
    <w:rsid w:val="00BB65D5"/>
    <w:rsid w:val="00BB72E9"/>
    <w:rsid w:val="00BC0C3C"/>
    <w:rsid w:val="00BC108E"/>
    <w:rsid w:val="00BC1A39"/>
    <w:rsid w:val="00BC2622"/>
    <w:rsid w:val="00BC33BC"/>
    <w:rsid w:val="00BC5509"/>
    <w:rsid w:val="00BC5EB6"/>
    <w:rsid w:val="00BC69C3"/>
    <w:rsid w:val="00BC7A7B"/>
    <w:rsid w:val="00BC7BA0"/>
    <w:rsid w:val="00BD0527"/>
    <w:rsid w:val="00BD2DB0"/>
    <w:rsid w:val="00BD44B0"/>
    <w:rsid w:val="00BD538F"/>
    <w:rsid w:val="00BD6A7D"/>
    <w:rsid w:val="00BD7A04"/>
    <w:rsid w:val="00BD7E09"/>
    <w:rsid w:val="00BE0A36"/>
    <w:rsid w:val="00BE0CDF"/>
    <w:rsid w:val="00BE282F"/>
    <w:rsid w:val="00BE35AD"/>
    <w:rsid w:val="00BE3795"/>
    <w:rsid w:val="00BE4F8A"/>
    <w:rsid w:val="00BE6398"/>
    <w:rsid w:val="00BE7A60"/>
    <w:rsid w:val="00BE7B83"/>
    <w:rsid w:val="00BF0BAE"/>
    <w:rsid w:val="00BF33CB"/>
    <w:rsid w:val="00BF3BB0"/>
    <w:rsid w:val="00BF40F6"/>
    <w:rsid w:val="00BF5BBD"/>
    <w:rsid w:val="00BF6948"/>
    <w:rsid w:val="00BF6D5D"/>
    <w:rsid w:val="00BF703A"/>
    <w:rsid w:val="00C00C3D"/>
    <w:rsid w:val="00C00F90"/>
    <w:rsid w:val="00C02635"/>
    <w:rsid w:val="00C03D8A"/>
    <w:rsid w:val="00C04767"/>
    <w:rsid w:val="00C05B42"/>
    <w:rsid w:val="00C05E05"/>
    <w:rsid w:val="00C07541"/>
    <w:rsid w:val="00C078BB"/>
    <w:rsid w:val="00C07D8B"/>
    <w:rsid w:val="00C11E7F"/>
    <w:rsid w:val="00C12592"/>
    <w:rsid w:val="00C12B2D"/>
    <w:rsid w:val="00C15577"/>
    <w:rsid w:val="00C162AD"/>
    <w:rsid w:val="00C168A5"/>
    <w:rsid w:val="00C179B3"/>
    <w:rsid w:val="00C228C8"/>
    <w:rsid w:val="00C22D95"/>
    <w:rsid w:val="00C2425D"/>
    <w:rsid w:val="00C249F2"/>
    <w:rsid w:val="00C25EB2"/>
    <w:rsid w:val="00C272DD"/>
    <w:rsid w:val="00C31844"/>
    <w:rsid w:val="00C31DB8"/>
    <w:rsid w:val="00C3258E"/>
    <w:rsid w:val="00C3296C"/>
    <w:rsid w:val="00C339C9"/>
    <w:rsid w:val="00C33E1F"/>
    <w:rsid w:val="00C37A89"/>
    <w:rsid w:val="00C41252"/>
    <w:rsid w:val="00C43506"/>
    <w:rsid w:val="00C44940"/>
    <w:rsid w:val="00C45DD2"/>
    <w:rsid w:val="00C46C0F"/>
    <w:rsid w:val="00C4770F"/>
    <w:rsid w:val="00C47CB5"/>
    <w:rsid w:val="00C50F72"/>
    <w:rsid w:val="00C523E5"/>
    <w:rsid w:val="00C54174"/>
    <w:rsid w:val="00C552F2"/>
    <w:rsid w:val="00C5678E"/>
    <w:rsid w:val="00C56B2E"/>
    <w:rsid w:val="00C56DA3"/>
    <w:rsid w:val="00C57C44"/>
    <w:rsid w:val="00C60D5A"/>
    <w:rsid w:val="00C6460A"/>
    <w:rsid w:val="00C66550"/>
    <w:rsid w:val="00C676D3"/>
    <w:rsid w:val="00C67A0E"/>
    <w:rsid w:val="00C67BBB"/>
    <w:rsid w:val="00C70017"/>
    <w:rsid w:val="00C703C4"/>
    <w:rsid w:val="00C72CE2"/>
    <w:rsid w:val="00C73C63"/>
    <w:rsid w:val="00C75D43"/>
    <w:rsid w:val="00C773CA"/>
    <w:rsid w:val="00C77E4A"/>
    <w:rsid w:val="00C8120C"/>
    <w:rsid w:val="00C8257E"/>
    <w:rsid w:val="00C8260D"/>
    <w:rsid w:val="00C82D29"/>
    <w:rsid w:val="00C833D9"/>
    <w:rsid w:val="00C86DB1"/>
    <w:rsid w:val="00C93691"/>
    <w:rsid w:val="00C93843"/>
    <w:rsid w:val="00C93C35"/>
    <w:rsid w:val="00C947F1"/>
    <w:rsid w:val="00C955DF"/>
    <w:rsid w:val="00C9600D"/>
    <w:rsid w:val="00C961BE"/>
    <w:rsid w:val="00C96D9F"/>
    <w:rsid w:val="00C96EB5"/>
    <w:rsid w:val="00CA01DA"/>
    <w:rsid w:val="00CA2041"/>
    <w:rsid w:val="00CB24D7"/>
    <w:rsid w:val="00CB2ED5"/>
    <w:rsid w:val="00CB4047"/>
    <w:rsid w:val="00CB441E"/>
    <w:rsid w:val="00CB550E"/>
    <w:rsid w:val="00CB577D"/>
    <w:rsid w:val="00CB5A71"/>
    <w:rsid w:val="00CB6C84"/>
    <w:rsid w:val="00CB74A6"/>
    <w:rsid w:val="00CC0F1F"/>
    <w:rsid w:val="00CC19EA"/>
    <w:rsid w:val="00CC4C2A"/>
    <w:rsid w:val="00CC5DF5"/>
    <w:rsid w:val="00CC6DAB"/>
    <w:rsid w:val="00CD2EAF"/>
    <w:rsid w:val="00CD3F58"/>
    <w:rsid w:val="00CD4A52"/>
    <w:rsid w:val="00CD6000"/>
    <w:rsid w:val="00CD61CB"/>
    <w:rsid w:val="00CD728A"/>
    <w:rsid w:val="00CD7875"/>
    <w:rsid w:val="00CE2FC5"/>
    <w:rsid w:val="00CE5266"/>
    <w:rsid w:val="00CE5C8D"/>
    <w:rsid w:val="00CE64D0"/>
    <w:rsid w:val="00CE69AC"/>
    <w:rsid w:val="00CE7D9B"/>
    <w:rsid w:val="00CE7DDA"/>
    <w:rsid w:val="00CF0E8F"/>
    <w:rsid w:val="00CF1990"/>
    <w:rsid w:val="00CF38A2"/>
    <w:rsid w:val="00CF45B3"/>
    <w:rsid w:val="00CF5675"/>
    <w:rsid w:val="00CF569B"/>
    <w:rsid w:val="00CF65EE"/>
    <w:rsid w:val="00D01942"/>
    <w:rsid w:val="00D01E54"/>
    <w:rsid w:val="00D02C96"/>
    <w:rsid w:val="00D02FFF"/>
    <w:rsid w:val="00D04FBA"/>
    <w:rsid w:val="00D05796"/>
    <w:rsid w:val="00D06391"/>
    <w:rsid w:val="00D06CAA"/>
    <w:rsid w:val="00D07236"/>
    <w:rsid w:val="00D07DB9"/>
    <w:rsid w:val="00D11480"/>
    <w:rsid w:val="00D1287E"/>
    <w:rsid w:val="00D12C7E"/>
    <w:rsid w:val="00D13649"/>
    <w:rsid w:val="00D1529B"/>
    <w:rsid w:val="00D162EC"/>
    <w:rsid w:val="00D1674E"/>
    <w:rsid w:val="00D167C2"/>
    <w:rsid w:val="00D20423"/>
    <w:rsid w:val="00D21194"/>
    <w:rsid w:val="00D212D4"/>
    <w:rsid w:val="00D222A3"/>
    <w:rsid w:val="00D22DFB"/>
    <w:rsid w:val="00D244B3"/>
    <w:rsid w:val="00D25A83"/>
    <w:rsid w:val="00D25AF7"/>
    <w:rsid w:val="00D26E33"/>
    <w:rsid w:val="00D321FB"/>
    <w:rsid w:val="00D32C5C"/>
    <w:rsid w:val="00D33139"/>
    <w:rsid w:val="00D33CCC"/>
    <w:rsid w:val="00D34DD0"/>
    <w:rsid w:val="00D3500F"/>
    <w:rsid w:val="00D352CA"/>
    <w:rsid w:val="00D35FA4"/>
    <w:rsid w:val="00D3630A"/>
    <w:rsid w:val="00D378E9"/>
    <w:rsid w:val="00D37E52"/>
    <w:rsid w:val="00D4007F"/>
    <w:rsid w:val="00D4054E"/>
    <w:rsid w:val="00D41384"/>
    <w:rsid w:val="00D4307E"/>
    <w:rsid w:val="00D45838"/>
    <w:rsid w:val="00D45B85"/>
    <w:rsid w:val="00D50DD0"/>
    <w:rsid w:val="00D51AEF"/>
    <w:rsid w:val="00D51CE7"/>
    <w:rsid w:val="00D51D8D"/>
    <w:rsid w:val="00D524B6"/>
    <w:rsid w:val="00D52CCE"/>
    <w:rsid w:val="00D53B66"/>
    <w:rsid w:val="00D53D9F"/>
    <w:rsid w:val="00D5459B"/>
    <w:rsid w:val="00D5680F"/>
    <w:rsid w:val="00D617DB"/>
    <w:rsid w:val="00D62F08"/>
    <w:rsid w:val="00D64B69"/>
    <w:rsid w:val="00D65F32"/>
    <w:rsid w:val="00D67955"/>
    <w:rsid w:val="00D70920"/>
    <w:rsid w:val="00D7171B"/>
    <w:rsid w:val="00D7234E"/>
    <w:rsid w:val="00D723C4"/>
    <w:rsid w:val="00D72609"/>
    <w:rsid w:val="00D73794"/>
    <w:rsid w:val="00D7389E"/>
    <w:rsid w:val="00D73DC5"/>
    <w:rsid w:val="00D7650E"/>
    <w:rsid w:val="00D80466"/>
    <w:rsid w:val="00D8086D"/>
    <w:rsid w:val="00D80E7E"/>
    <w:rsid w:val="00D81217"/>
    <w:rsid w:val="00D82288"/>
    <w:rsid w:val="00D82B43"/>
    <w:rsid w:val="00D8573F"/>
    <w:rsid w:val="00D85D78"/>
    <w:rsid w:val="00D863BA"/>
    <w:rsid w:val="00D86FAF"/>
    <w:rsid w:val="00D90098"/>
    <w:rsid w:val="00D904BF"/>
    <w:rsid w:val="00D90758"/>
    <w:rsid w:val="00D90A1A"/>
    <w:rsid w:val="00D9147A"/>
    <w:rsid w:val="00D920E4"/>
    <w:rsid w:val="00D93E0E"/>
    <w:rsid w:val="00D97926"/>
    <w:rsid w:val="00DA05E7"/>
    <w:rsid w:val="00DA0D64"/>
    <w:rsid w:val="00DA0F06"/>
    <w:rsid w:val="00DA1DA0"/>
    <w:rsid w:val="00DA24DC"/>
    <w:rsid w:val="00DA2507"/>
    <w:rsid w:val="00DA2E5F"/>
    <w:rsid w:val="00DA304B"/>
    <w:rsid w:val="00DA421C"/>
    <w:rsid w:val="00DA52F5"/>
    <w:rsid w:val="00DB2927"/>
    <w:rsid w:val="00DB2A3F"/>
    <w:rsid w:val="00DB5317"/>
    <w:rsid w:val="00DB59AA"/>
    <w:rsid w:val="00DB630F"/>
    <w:rsid w:val="00DB7219"/>
    <w:rsid w:val="00DB784B"/>
    <w:rsid w:val="00DB7A01"/>
    <w:rsid w:val="00DC0805"/>
    <w:rsid w:val="00DC27A0"/>
    <w:rsid w:val="00DC3F67"/>
    <w:rsid w:val="00DC4F15"/>
    <w:rsid w:val="00DC5AC6"/>
    <w:rsid w:val="00DC6F04"/>
    <w:rsid w:val="00DC7026"/>
    <w:rsid w:val="00DC75DD"/>
    <w:rsid w:val="00DC78DF"/>
    <w:rsid w:val="00DD0B87"/>
    <w:rsid w:val="00DD384B"/>
    <w:rsid w:val="00DD39FE"/>
    <w:rsid w:val="00DD53AF"/>
    <w:rsid w:val="00DD7133"/>
    <w:rsid w:val="00DE0EF5"/>
    <w:rsid w:val="00DE1235"/>
    <w:rsid w:val="00DE3592"/>
    <w:rsid w:val="00DE4203"/>
    <w:rsid w:val="00DE4801"/>
    <w:rsid w:val="00DE4C4E"/>
    <w:rsid w:val="00DE6B66"/>
    <w:rsid w:val="00DE6D69"/>
    <w:rsid w:val="00DE7D51"/>
    <w:rsid w:val="00DF2BF6"/>
    <w:rsid w:val="00DF3D98"/>
    <w:rsid w:val="00DF41A2"/>
    <w:rsid w:val="00DF5030"/>
    <w:rsid w:val="00DF520D"/>
    <w:rsid w:val="00DF6580"/>
    <w:rsid w:val="00E01695"/>
    <w:rsid w:val="00E01E8D"/>
    <w:rsid w:val="00E023DC"/>
    <w:rsid w:val="00E0253B"/>
    <w:rsid w:val="00E0420A"/>
    <w:rsid w:val="00E0511A"/>
    <w:rsid w:val="00E077A9"/>
    <w:rsid w:val="00E079D8"/>
    <w:rsid w:val="00E1074D"/>
    <w:rsid w:val="00E10CA1"/>
    <w:rsid w:val="00E12376"/>
    <w:rsid w:val="00E136D5"/>
    <w:rsid w:val="00E13833"/>
    <w:rsid w:val="00E13976"/>
    <w:rsid w:val="00E151E4"/>
    <w:rsid w:val="00E1562D"/>
    <w:rsid w:val="00E158A7"/>
    <w:rsid w:val="00E15914"/>
    <w:rsid w:val="00E16706"/>
    <w:rsid w:val="00E16C10"/>
    <w:rsid w:val="00E170BC"/>
    <w:rsid w:val="00E171EA"/>
    <w:rsid w:val="00E22306"/>
    <w:rsid w:val="00E24793"/>
    <w:rsid w:val="00E24831"/>
    <w:rsid w:val="00E24E02"/>
    <w:rsid w:val="00E274CF"/>
    <w:rsid w:val="00E27F67"/>
    <w:rsid w:val="00E30E9A"/>
    <w:rsid w:val="00E32D55"/>
    <w:rsid w:val="00E33D36"/>
    <w:rsid w:val="00E34F56"/>
    <w:rsid w:val="00E355DF"/>
    <w:rsid w:val="00E3662F"/>
    <w:rsid w:val="00E36C86"/>
    <w:rsid w:val="00E37505"/>
    <w:rsid w:val="00E37EBD"/>
    <w:rsid w:val="00E424FA"/>
    <w:rsid w:val="00E436F6"/>
    <w:rsid w:val="00E439E8"/>
    <w:rsid w:val="00E43C79"/>
    <w:rsid w:val="00E45306"/>
    <w:rsid w:val="00E46FE2"/>
    <w:rsid w:val="00E4746F"/>
    <w:rsid w:val="00E47DA7"/>
    <w:rsid w:val="00E5416A"/>
    <w:rsid w:val="00E55572"/>
    <w:rsid w:val="00E55A7B"/>
    <w:rsid w:val="00E56012"/>
    <w:rsid w:val="00E561C1"/>
    <w:rsid w:val="00E5678E"/>
    <w:rsid w:val="00E60573"/>
    <w:rsid w:val="00E615D8"/>
    <w:rsid w:val="00E65C10"/>
    <w:rsid w:val="00E65CEE"/>
    <w:rsid w:val="00E6607A"/>
    <w:rsid w:val="00E66189"/>
    <w:rsid w:val="00E6701C"/>
    <w:rsid w:val="00E67626"/>
    <w:rsid w:val="00E6784D"/>
    <w:rsid w:val="00E67AC0"/>
    <w:rsid w:val="00E7032A"/>
    <w:rsid w:val="00E7057A"/>
    <w:rsid w:val="00E70A9A"/>
    <w:rsid w:val="00E731C9"/>
    <w:rsid w:val="00E73B1C"/>
    <w:rsid w:val="00E743F0"/>
    <w:rsid w:val="00E752B9"/>
    <w:rsid w:val="00E7585A"/>
    <w:rsid w:val="00E75A10"/>
    <w:rsid w:val="00E76257"/>
    <w:rsid w:val="00E76AE0"/>
    <w:rsid w:val="00E76D50"/>
    <w:rsid w:val="00E77C23"/>
    <w:rsid w:val="00E77CA5"/>
    <w:rsid w:val="00E81465"/>
    <w:rsid w:val="00E817A4"/>
    <w:rsid w:val="00E81A72"/>
    <w:rsid w:val="00E847F7"/>
    <w:rsid w:val="00E84DF3"/>
    <w:rsid w:val="00E852CF"/>
    <w:rsid w:val="00E85A81"/>
    <w:rsid w:val="00E85EC1"/>
    <w:rsid w:val="00E86B71"/>
    <w:rsid w:val="00E87EA5"/>
    <w:rsid w:val="00E90565"/>
    <w:rsid w:val="00E90C0B"/>
    <w:rsid w:val="00E91238"/>
    <w:rsid w:val="00E9149E"/>
    <w:rsid w:val="00E92839"/>
    <w:rsid w:val="00E93581"/>
    <w:rsid w:val="00E9473A"/>
    <w:rsid w:val="00E951C4"/>
    <w:rsid w:val="00E95D57"/>
    <w:rsid w:val="00E95F59"/>
    <w:rsid w:val="00E96189"/>
    <w:rsid w:val="00E9680D"/>
    <w:rsid w:val="00E9694D"/>
    <w:rsid w:val="00E96C4B"/>
    <w:rsid w:val="00E9706A"/>
    <w:rsid w:val="00E97178"/>
    <w:rsid w:val="00E97522"/>
    <w:rsid w:val="00E9786F"/>
    <w:rsid w:val="00E97D3C"/>
    <w:rsid w:val="00EA0847"/>
    <w:rsid w:val="00EA2602"/>
    <w:rsid w:val="00EA496B"/>
    <w:rsid w:val="00EA4A80"/>
    <w:rsid w:val="00EA7401"/>
    <w:rsid w:val="00EA7530"/>
    <w:rsid w:val="00EB06D1"/>
    <w:rsid w:val="00EB2DD9"/>
    <w:rsid w:val="00EB3C2F"/>
    <w:rsid w:val="00EB415B"/>
    <w:rsid w:val="00EB44C9"/>
    <w:rsid w:val="00EB459E"/>
    <w:rsid w:val="00EB5A21"/>
    <w:rsid w:val="00EB615B"/>
    <w:rsid w:val="00EC0B68"/>
    <w:rsid w:val="00EC0F80"/>
    <w:rsid w:val="00EC168F"/>
    <w:rsid w:val="00EC1EF0"/>
    <w:rsid w:val="00EC22E7"/>
    <w:rsid w:val="00EC2681"/>
    <w:rsid w:val="00EC298E"/>
    <w:rsid w:val="00EC39B5"/>
    <w:rsid w:val="00EC3DED"/>
    <w:rsid w:val="00EC3FAA"/>
    <w:rsid w:val="00EC6585"/>
    <w:rsid w:val="00ED11F9"/>
    <w:rsid w:val="00ED1922"/>
    <w:rsid w:val="00ED1A0E"/>
    <w:rsid w:val="00ED1DFF"/>
    <w:rsid w:val="00ED3730"/>
    <w:rsid w:val="00ED38D2"/>
    <w:rsid w:val="00ED3F03"/>
    <w:rsid w:val="00ED4D29"/>
    <w:rsid w:val="00ED74D2"/>
    <w:rsid w:val="00EE6C8D"/>
    <w:rsid w:val="00EE6FAF"/>
    <w:rsid w:val="00EF37D7"/>
    <w:rsid w:val="00EF3A41"/>
    <w:rsid w:val="00EF42CD"/>
    <w:rsid w:val="00EF77E9"/>
    <w:rsid w:val="00EF7870"/>
    <w:rsid w:val="00F00623"/>
    <w:rsid w:val="00F00EAB"/>
    <w:rsid w:val="00F019A8"/>
    <w:rsid w:val="00F01D37"/>
    <w:rsid w:val="00F0204A"/>
    <w:rsid w:val="00F038E9"/>
    <w:rsid w:val="00F0461D"/>
    <w:rsid w:val="00F057C6"/>
    <w:rsid w:val="00F06020"/>
    <w:rsid w:val="00F06341"/>
    <w:rsid w:val="00F067BF"/>
    <w:rsid w:val="00F06C45"/>
    <w:rsid w:val="00F06C93"/>
    <w:rsid w:val="00F06F3D"/>
    <w:rsid w:val="00F07C25"/>
    <w:rsid w:val="00F07F96"/>
    <w:rsid w:val="00F103B9"/>
    <w:rsid w:val="00F1073F"/>
    <w:rsid w:val="00F10A76"/>
    <w:rsid w:val="00F118F8"/>
    <w:rsid w:val="00F11AED"/>
    <w:rsid w:val="00F1440D"/>
    <w:rsid w:val="00F14462"/>
    <w:rsid w:val="00F144C9"/>
    <w:rsid w:val="00F159B2"/>
    <w:rsid w:val="00F16E46"/>
    <w:rsid w:val="00F16EAE"/>
    <w:rsid w:val="00F1731F"/>
    <w:rsid w:val="00F17914"/>
    <w:rsid w:val="00F21809"/>
    <w:rsid w:val="00F21E91"/>
    <w:rsid w:val="00F2302D"/>
    <w:rsid w:val="00F235F7"/>
    <w:rsid w:val="00F23EAA"/>
    <w:rsid w:val="00F24B0C"/>
    <w:rsid w:val="00F258A2"/>
    <w:rsid w:val="00F265B3"/>
    <w:rsid w:val="00F27096"/>
    <w:rsid w:val="00F27663"/>
    <w:rsid w:val="00F300A2"/>
    <w:rsid w:val="00F32713"/>
    <w:rsid w:val="00F36C23"/>
    <w:rsid w:val="00F36E95"/>
    <w:rsid w:val="00F3716B"/>
    <w:rsid w:val="00F40627"/>
    <w:rsid w:val="00F41C11"/>
    <w:rsid w:val="00F43129"/>
    <w:rsid w:val="00F43B68"/>
    <w:rsid w:val="00F45A37"/>
    <w:rsid w:val="00F467F1"/>
    <w:rsid w:val="00F46EC9"/>
    <w:rsid w:val="00F47115"/>
    <w:rsid w:val="00F50EC7"/>
    <w:rsid w:val="00F518E1"/>
    <w:rsid w:val="00F5389F"/>
    <w:rsid w:val="00F5512F"/>
    <w:rsid w:val="00F56A16"/>
    <w:rsid w:val="00F57B22"/>
    <w:rsid w:val="00F57F45"/>
    <w:rsid w:val="00F61D17"/>
    <w:rsid w:val="00F62A34"/>
    <w:rsid w:val="00F64FBB"/>
    <w:rsid w:val="00F65285"/>
    <w:rsid w:val="00F71F55"/>
    <w:rsid w:val="00F725C5"/>
    <w:rsid w:val="00F727E5"/>
    <w:rsid w:val="00F72F74"/>
    <w:rsid w:val="00F75302"/>
    <w:rsid w:val="00F76600"/>
    <w:rsid w:val="00F769DE"/>
    <w:rsid w:val="00F76BD8"/>
    <w:rsid w:val="00F81117"/>
    <w:rsid w:val="00F83F9E"/>
    <w:rsid w:val="00F8407F"/>
    <w:rsid w:val="00F843C1"/>
    <w:rsid w:val="00F85C7A"/>
    <w:rsid w:val="00F87017"/>
    <w:rsid w:val="00F9032F"/>
    <w:rsid w:val="00F90C8E"/>
    <w:rsid w:val="00F916B5"/>
    <w:rsid w:val="00F92007"/>
    <w:rsid w:val="00F92A01"/>
    <w:rsid w:val="00F93814"/>
    <w:rsid w:val="00F9424B"/>
    <w:rsid w:val="00F953B7"/>
    <w:rsid w:val="00F9630C"/>
    <w:rsid w:val="00F96F9B"/>
    <w:rsid w:val="00F97AE5"/>
    <w:rsid w:val="00FA0FA9"/>
    <w:rsid w:val="00FA2286"/>
    <w:rsid w:val="00FA2C67"/>
    <w:rsid w:val="00FA4450"/>
    <w:rsid w:val="00FA4ABA"/>
    <w:rsid w:val="00FA5C87"/>
    <w:rsid w:val="00FA6FAC"/>
    <w:rsid w:val="00FA7780"/>
    <w:rsid w:val="00FB18CC"/>
    <w:rsid w:val="00FB25A5"/>
    <w:rsid w:val="00FB637D"/>
    <w:rsid w:val="00FB647A"/>
    <w:rsid w:val="00FB658B"/>
    <w:rsid w:val="00FB7139"/>
    <w:rsid w:val="00FC09EE"/>
    <w:rsid w:val="00FC0C80"/>
    <w:rsid w:val="00FC0D91"/>
    <w:rsid w:val="00FC3B61"/>
    <w:rsid w:val="00FC3DD2"/>
    <w:rsid w:val="00FC43EF"/>
    <w:rsid w:val="00FC4996"/>
    <w:rsid w:val="00FC79BF"/>
    <w:rsid w:val="00FD09E1"/>
    <w:rsid w:val="00FD1A07"/>
    <w:rsid w:val="00FD4368"/>
    <w:rsid w:val="00FD5C75"/>
    <w:rsid w:val="00FD5E0C"/>
    <w:rsid w:val="00FE0AA1"/>
    <w:rsid w:val="00FE147A"/>
    <w:rsid w:val="00FE2101"/>
    <w:rsid w:val="00FE2817"/>
    <w:rsid w:val="00FE2866"/>
    <w:rsid w:val="00FE541B"/>
    <w:rsid w:val="00FE5EFF"/>
    <w:rsid w:val="00FE63A6"/>
    <w:rsid w:val="00FE66F7"/>
    <w:rsid w:val="00FE74A9"/>
    <w:rsid w:val="00FF117F"/>
    <w:rsid w:val="00FF375E"/>
    <w:rsid w:val="00FF5A8D"/>
    <w:rsid w:val="00FF6126"/>
    <w:rsid w:val="00FF674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pPr>
        <w:spacing w:after="200"/>
        <w:jc w:val="both"/>
      </w:pPr>
    </w:pPrDefault>
  </w:docDefaults>
  <w:latentStyles w:defLockedState="0" w:defUIPriority="0" w:defSemiHidden="0" w:defUnhideWhenUsed="0" w:defQFormat="0" w:count="375">
    <w:lsdException w:name="heading 2" w:semiHidden="1" w:unhideWhenUsed="1"/>
    <w:lsdException w:name="heading 3" w:semiHidden="1" w:unhideWhenUsed="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semiHidden="1"/>
    <w:lsdException w:name="Emphasis" w:semiHidden="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semiHidden/>
    <w:rsid w:val="00A217C2"/>
  </w:style>
  <w:style w:type="paragraph" w:styleId="berschrift1">
    <w:name w:val="heading 1"/>
    <w:basedOn w:val="Standard"/>
    <w:next w:val="Standard"/>
    <w:link w:val="berschrift1Zchn"/>
    <w:semiHidden/>
    <w:rsid w:val="004E0E3D"/>
    <w:pPr>
      <w:keepNext/>
      <w:keepLines/>
      <w:numPr>
        <w:numId w:val="5"/>
      </w:numPr>
      <w:tabs>
        <w:tab w:val="left" w:pos="284"/>
      </w:tabs>
      <w:spacing w:before="160" w:after="80" w:line="225" w:lineRule="exact"/>
      <w:jc w:val="center"/>
      <w:outlineLvl w:val="0"/>
    </w:pPr>
    <w:rPr>
      <w:rFonts w:eastAsia="SimSun"/>
      <w:b/>
      <w:smallCaps/>
      <w:noProof/>
      <w:szCs w:val="19"/>
      <w:lang w:val="en-US" w:eastAsia="en-US"/>
    </w:rPr>
  </w:style>
  <w:style w:type="paragraph" w:styleId="berschrift2">
    <w:name w:val="heading 2"/>
    <w:basedOn w:val="Standard"/>
    <w:next w:val="Standard"/>
    <w:semiHidden/>
    <w:rsid w:val="002D3472"/>
    <w:pPr>
      <w:keepNext/>
      <w:numPr>
        <w:ilvl w:val="1"/>
        <w:numId w:val="5"/>
      </w:numPr>
      <w:spacing w:before="240" w:after="60"/>
      <w:outlineLvl w:val="1"/>
    </w:pPr>
    <w:rPr>
      <w:rFonts w:ascii="Arial" w:hAnsi="Arial" w:cs="Arial"/>
      <w:b/>
      <w:bCs/>
      <w:i/>
      <w:iCs/>
      <w:sz w:val="28"/>
      <w:szCs w:val="28"/>
    </w:rPr>
  </w:style>
  <w:style w:type="paragraph" w:styleId="berschrift3">
    <w:name w:val="heading 3"/>
    <w:basedOn w:val="Standard"/>
    <w:next w:val="Standard"/>
    <w:semiHidden/>
    <w:rsid w:val="002D3472"/>
    <w:pPr>
      <w:keepNext/>
      <w:numPr>
        <w:ilvl w:val="2"/>
        <w:numId w:val="5"/>
      </w:numPr>
      <w:spacing w:before="240" w:after="60"/>
      <w:outlineLvl w:val="2"/>
    </w:pPr>
    <w:rPr>
      <w:rFonts w:ascii="Arial" w:hAnsi="Arial" w:cs="Arial"/>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Endnotenberschrift">
    <w:name w:val="Note Heading"/>
    <w:basedOn w:val="Standard"/>
    <w:next w:val="Standard"/>
    <w:semiHidden/>
    <w:rsid w:val="002D3472"/>
  </w:style>
  <w:style w:type="paragraph" w:customStyle="1" w:styleId="Titel1">
    <w:name w:val="Titel1"/>
    <w:basedOn w:val="Standard"/>
    <w:next w:val="Standard"/>
    <w:semiHidden/>
    <w:rsid w:val="002D3472"/>
    <w:pPr>
      <w:spacing w:after="240"/>
      <w:outlineLvl w:val="0"/>
    </w:pPr>
    <w:rPr>
      <w:b/>
      <w:bCs/>
      <w:sz w:val="36"/>
      <w:szCs w:val="36"/>
    </w:rPr>
  </w:style>
  <w:style w:type="character" w:customStyle="1" w:styleId="LJLiteraturDEZchn">
    <w:name w:val="LJ_Literatur_DE Zchn"/>
    <w:basedOn w:val="Absatz-Standardschriftart"/>
    <w:link w:val="LJLiteraturDE"/>
    <w:rsid w:val="002C5030"/>
  </w:style>
  <w:style w:type="paragraph" w:customStyle="1" w:styleId="LJBulletListEN">
    <w:name w:val="LJ_Bullet List_EN"/>
    <w:basedOn w:val="LJBulletListDE"/>
    <w:link w:val="LJBulletListENZchn"/>
    <w:qFormat/>
    <w:rsid w:val="003F49B4"/>
    <w:rPr>
      <w:lang w:val="en-US"/>
    </w:rPr>
  </w:style>
  <w:style w:type="character" w:customStyle="1" w:styleId="LJBulletListENZchn">
    <w:name w:val="LJ_Bullet List_EN Zchn"/>
    <w:basedOn w:val="LJBulletListDEZchn"/>
    <w:link w:val="LJBulletListEN"/>
    <w:rsid w:val="003F49B4"/>
    <w:rPr>
      <w:color w:val="000000"/>
      <w:spacing w:val="-1"/>
      <w:lang w:val="en-US"/>
    </w:rPr>
  </w:style>
  <w:style w:type="paragraph" w:customStyle="1" w:styleId="LJAbstrDEstep1">
    <w:name w:val="LJ_Abstr.DE (step1)"/>
    <w:link w:val="LJAbstrDEstep1Zchn"/>
    <w:qFormat/>
    <w:rsid w:val="009A793A"/>
    <w:rPr>
      <w:b/>
      <w:color w:val="000000"/>
      <w:spacing w:val="-4"/>
    </w:rPr>
  </w:style>
  <w:style w:type="paragraph" w:customStyle="1" w:styleId="LJCaptionwithwithoutnumberingEN">
    <w:name w:val="LJ_Caption (with/without numbering)_EN"/>
    <w:basedOn w:val="LJCaptionwithwithoutnumberingDE"/>
    <w:link w:val="LJCaptionwithwithoutnumberingENZchn"/>
    <w:rsid w:val="003F49B4"/>
  </w:style>
  <w:style w:type="character" w:customStyle="1" w:styleId="LJCaptionwithwithoutnumberingENZchn">
    <w:name w:val="LJ_Caption (with/without numbering)_EN Zchn"/>
    <w:basedOn w:val="LJCaptionwithwithoutnumberingDEZchn"/>
    <w:link w:val="LJCaptionwithwithoutnumberingEN"/>
    <w:rsid w:val="003F49B4"/>
    <w:rPr>
      <w:rFonts w:eastAsia="SimSun"/>
      <w:b/>
      <w:smallCaps/>
      <w:noProof/>
      <w:szCs w:val="19"/>
      <w:lang w:val="en-US" w:eastAsia="en-US"/>
    </w:rPr>
  </w:style>
  <w:style w:type="paragraph" w:customStyle="1" w:styleId="LJFigureEN">
    <w:name w:val="LJ_Figure_EN"/>
    <w:basedOn w:val="LJFigureDE"/>
    <w:next w:val="LJBodyEN"/>
    <w:link w:val="LJFigureENZchn"/>
    <w:qFormat/>
    <w:rsid w:val="00FE63A6"/>
    <w:pPr>
      <w:numPr>
        <w:numId w:val="42"/>
      </w:numPr>
    </w:pPr>
  </w:style>
  <w:style w:type="paragraph" w:styleId="Funotentext">
    <w:name w:val="footnote text"/>
    <w:basedOn w:val="Standard"/>
    <w:semiHidden/>
    <w:rsid w:val="002D3472"/>
    <w:rPr>
      <w:sz w:val="18"/>
      <w:szCs w:val="18"/>
    </w:rPr>
  </w:style>
  <w:style w:type="character" w:customStyle="1" w:styleId="LJFigureENZchn">
    <w:name w:val="LJ_Figure_EN Zchn"/>
    <w:basedOn w:val="LJFigureDEZchn"/>
    <w:link w:val="LJFigureEN"/>
    <w:rsid w:val="00FE63A6"/>
    <w:rPr>
      <w:bCs/>
      <w:i/>
      <w:sz w:val="18"/>
      <w:szCs w:val="18"/>
      <w:lang w:val="en-US"/>
    </w:rPr>
  </w:style>
  <w:style w:type="paragraph" w:styleId="Beschriftung">
    <w:name w:val="caption"/>
    <w:basedOn w:val="Standard"/>
    <w:next w:val="Standard"/>
    <w:link w:val="BeschriftungZchn"/>
    <w:semiHidden/>
    <w:rsid w:val="00BC33BC"/>
    <w:pPr>
      <w:keepNext/>
      <w:numPr>
        <w:numId w:val="3"/>
      </w:numPr>
      <w:tabs>
        <w:tab w:val="left" w:pos="1004"/>
        <w:tab w:val="left" w:pos="1134"/>
      </w:tabs>
      <w:spacing w:before="120" w:after="120"/>
    </w:pPr>
    <w:rPr>
      <w:bCs/>
      <w:i/>
      <w:sz w:val="18"/>
      <w:szCs w:val="18"/>
      <w:lang w:val="en-US"/>
    </w:rPr>
  </w:style>
  <w:style w:type="paragraph" w:customStyle="1" w:styleId="LJLiteratureEN">
    <w:name w:val="LJ_Literature_EN"/>
    <w:basedOn w:val="LJLiteraturDE"/>
    <w:link w:val="LJLiteratureENZchn"/>
    <w:rsid w:val="002C5030"/>
    <w:rPr>
      <w:lang w:val="en-US"/>
    </w:rPr>
  </w:style>
  <w:style w:type="character" w:customStyle="1" w:styleId="LJLiteratureENZchn">
    <w:name w:val="LJ_Literature_EN Zchn"/>
    <w:basedOn w:val="LJLiteraturDEZchn"/>
    <w:link w:val="LJLiteratureEN"/>
    <w:rsid w:val="002C5030"/>
    <w:rPr>
      <w:lang w:val="en-US"/>
    </w:rPr>
  </w:style>
  <w:style w:type="paragraph" w:customStyle="1" w:styleId="LJTitle1mainEN">
    <w:name w:val="LJ_Title1 (main)_EN"/>
    <w:basedOn w:val="LJTitle1mainDE"/>
    <w:next w:val="LJTitle2GermanLanguageDE"/>
    <w:link w:val="LJTitle1mainENZchn"/>
    <w:qFormat/>
    <w:rsid w:val="003F49B4"/>
    <w:rPr>
      <w:lang w:val="en-US"/>
    </w:rPr>
  </w:style>
  <w:style w:type="character" w:styleId="Hyperlink">
    <w:name w:val="Hyperlink"/>
    <w:basedOn w:val="Absatz-Standardschriftart"/>
    <w:semiHidden/>
    <w:rsid w:val="002D3472"/>
    <w:rPr>
      <w:rFonts w:cs="Times New Roman"/>
      <w:color w:val="0000FF"/>
      <w:u w:val="single"/>
    </w:rPr>
  </w:style>
  <w:style w:type="character" w:customStyle="1" w:styleId="LJTitle1mainENZchn">
    <w:name w:val="LJ_Title1 (main)_EN Zchn"/>
    <w:basedOn w:val="LJTitle1mainDEZchn"/>
    <w:link w:val="LJTitle1mainEN"/>
    <w:rsid w:val="003F49B4"/>
    <w:rPr>
      <w:rFonts w:ascii="Arial" w:eastAsiaTheme="majorEastAsia" w:hAnsi="Arial" w:cs="Arial"/>
      <w:b/>
      <w:spacing w:val="-4"/>
      <w:kern w:val="28"/>
      <w:sz w:val="36"/>
      <w:szCs w:val="42"/>
      <w:lang w:val="en-US" w:eastAsia="en-US"/>
    </w:rPr>
  </w:style>
  <w:style w:type="paragraph" w:customStyle="1" w:styleId="LJTitle2GermanLanguageDE">
    <w:name w:val="LJ_Title2 (German Language)_DE"/>
    <w:basedOn w:val="LJTitle2OptionSubtitleEN"/>
    <w:link w:val="LJTitle2GermanLanguageDEZchn"/>
    <w:rsid w:val="003F49B4"/>
    <w:rPr>
      <w:lang w:val="de-DE"/>
    </w:rPr>
  </w:style>
  <w:style w:type="paragraph" w:styleId="NurText">
    <w:name w:val="Plain Text"/>
    <w:basedOn w:val="Standard"/>
    <w:semiHidden/>
    <w:rsid w:val="002D3472"/>
    <w:rPr>
      <w:rFonts w:ascii="Courier New" w:hAnsi="Courier New" w:cs="Courier New"/>
    </w:rPr>
  </w:style>
  <w:style w:type="paragraph" w:styleId="Kopfzeile">
    <w:name w:val="header"/>
    <w:basedOn w:val="Standard"/>
    <w:link w:val="KopfzeileZchn"/>
    <w:uiPriority w:val="99"/>
    <w:semiHidden/>
    <w:rsid w:val="002D3472"/>
    <w:pPr>
      <w:tabs>
        <w:tab w:val="center" w:pos="4536"/>
        <w:tab w:val="right" w:pos="9072"/>
      </w:tabs>
    </w:pPr>
  </w:style>
  <w:style w:type="paragraph" w:styleId="Fuzeile">
    <w:name w:val="footer"/>
    <w:basedOn w:val="Standard"/>
    <w:link w:val="FuzeileZchn"/>
    <w:uiPriority w:val="99"/>
    <w:semiHidden/>
    <w:rsid w:val="002D3472"/>
    <w:pPr>
      <w:tabs>
        <w:tab w:val="center" w:pos="4536"/>
        <w:tab w:val="right" w:pos="9072"/>
      </w:tabs>
    </w:pPr>
  </w:style>
  <w:style w:type="character" w:styleId="Seitenzahl">
    <w:name w:val="page number"/>
    <w:basedOn w:val="Absatz-Standardschriftart"/>
    <w:semiHidden/>
    <w:rsid w:val="002D3472"/>
    <w:rPr>
      <w:rFonts w:cs="Times New Roman"/>
    </w:rPr>
  </w:style>
  <w:style w:type="character" w:customStyle="1" w:styleId="LJTitle2GermanLanguageDEZchn">
    <w:name w:val="LJ_Title2 (German Language)_DE Zchn"/>
    <w:basedOn w:val="LJTitle2OptionSubtitleENZchn"/>
    <w:link w:val="LJTitle2GermanLanguageDE"/>
    <w:rsid w:val="003F49B4"/>
    <w:rPr>
      <w:rFonts w:ascii="Arial" w:eastAsiaTheme="majorEastAsia" w:hAnsi="Arial" w:cs="Arial"/>
      <w:bCs/>
      <w:spacing w:val="-4"/>
      <w:kern w:val="28"/>
      <w:sz w:val="28"/>
      <w:szCs w:val="42"/>
      <w:lang w:val="en-US" w:eastAsia="en-US"/>
    </w:rPr>
  </w:style>
  <w:style w:type="character" w:styleId="BesuchterLink">
    <w:name w:val="FollowedHyperlink"/>
    <w:basedOn w:val="Absatz-Standardschriftart"/>
    <w:uiPriority w:val="99"/>
    <w:semiHidden/>
    <w:rsid w:val="002D3472"/>
    <w:rPr>
      <w:rFonts w:cs="Times New Roman"/>
      <w:color w:val="800080"/>
      <w:u w:val="single"/>
    </w:rPr>
  </w:style>
  <w:style w:type="character" w:customStyle="1" w:styleId="AbbildungHochformat">
    <w:name w:val="AbbildungHochformat"/>
    <w:basedOn w:val="Absatz-Standardschriftart"/>
    <w:semiHidden/>
    <w:rsid w:val="00E3662F"/>
    <w:rPr>
      <w:lang w:eastAsia="de-DE"/>
    </w:rPr>
  </w:style>
  <w:style w:type="paragraph" w:styleId="Textkrper-Einzug2">
    <w:name w:val="Body Text Indent 2"/>
    <w:basedOn w:val="Standard"/>
    <w:semiHidden/>
    <w:rsid w:val="002D3472"/>
    <w:pPr>
      <w:spacing w:after="120" w:line="480" w:lineRule="auto"/>
      <w:ind w:left="283"/>
    </w:pPr>
  </w:style>
  <w:style w:type="paragraph" w:styleId="Textkrper">
    <w:name w:val="Body Text"/>
    <w:basedOn w:val="Standard"/>
    <w:link w:val="TextkrperZchn"/>
    <w:semiHidden/>
    <w:qFormat/>
    <w:rsid w:val="00000356"/>
    <w:pPr>
      <w:ind w:firstLine="369"/>
    </w:pPr>
    <w:rPr>
      <w:color w:val="000000"/>
      <w:spacing w:val="-1"/>
      <w:lang w:eastAsia="zh-CN"/>
    </w:rPr>
  </w:style>
  <w:style w:type="paragraph" w:styleId="Textkrper-Einzug3">
    <w:name w:val="Body Text Indent 3"/>
    <w:basedOn w:val="Standard"/>
    <w:semiHidden/>
    <w:rsid w:val="002D3472"/>
    <w:pPr>
      <w:spacing w:after="120"/>
      <w:ind w:left="283"/>
    </w:pPr>
    <w:rPr>
      <w:sz w:val="16"/>
      <w:szCs w:val="16"/>
    </w:rPr>
  </w:style>
  <w:style w:type="paragraph" w:customStyle="1" w:styleId="LJGraphicsposition">
    <w:name w:val="LJ Graphics (position)"/>
    <w:basedOn w:val="Standard"/>
    <w:next w:val="LJFigureDE"/>
    <w:qFormat/>
    <w:rsid w:val="00C22D95"/>
    <w:pPr>
      <w:keepNext/>
      <w:tabs>
        <w:tab w:val="left" w:pos="3686"/>
      </w:tabs>
      <w:spacing w:before="60" w:after="60"/>
      <w:jc w:val="center"/>
    </w:pPr>
    <w:rPr>
      <w:noProof/>
      <w:lang w:val="en-US"/>
    </w:rPr>
  </w:style>
  <w:style w:type="paragraph" w:styleId="Sprechblasentext">
    <w:name w:val="Balloon Text"/>
    <w:basedOn w:val="Standard"/>
    <w:link w:val="SprechblasentextZchn"/>
    <w:uiPriority w:val="99"/>
    <w:semiHidden/>
    <w:rsid w:val="0055152E"/>
    <w:rPr>
      <w:rFonts w:ascii="Tahoma" w:hAnsi="Tahoma" w:cs="Tahoma"/>
      <w:sz w:val="16"/>
      <w:szCs w:val="16"/>
    </w:rPr>
  </w:style>
  <w:style w:type="table" w:styleId="Tabellenraster">
    <w:name w:val="Table Grid"/>
    <w:basedOn w:val="NormaleTabelle"/>
    <w:rsid w:val="00C05B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kumentstruktur">
    <w:name w:val="Document Map"/>
    <w:basedOn w:val="Standard"/>
    <w:semiHidden/>
    <w:rsid w:val="00635135"/>
    <w:pPr>
      <w:shd w:val="clear" w:color="auto" w:fill="000080"/>
    </w:pPr>
    <w:rPr>
      <w:rFonts w:ascii="Tahoma" w:hAnsi="Tahoma" w:cs="Tahoma"/>
    </w:rPr>
  </w:style>
  <w:style w:type="paragraph" w:customStyle="1" w:styleId="LJ1HeadlineEN">
    <w:name w:val="LJ_1Headline_EN"/>
    <w:basedOn w:val="LJ1HeadlineDE"/>
    <w:next w:val="LJBodyEN"/>
    <w:qFormat/>
    <w:rsid w:val="007E6865"/>
    <w:rPr>
      <w:lang w:val="en-US"/>
    </w:rPr>
  </w:style>
  <w:style w:type="paragraph" w:styleId="Titel">
    <w:name w:val="Title"/>
    <w:aliases w:val="Dokumententitel"/>
    <w:basedOn w:val="Standard"/>
    <w:next w:val="Standard"/>
    <w:link w:val="TitelZchn"/>
    <w:semiHidden/>
    <w:rsid w:val="00AF03E1"/>
    <w:pPr>
      <w:spacing w:after="240"/>
      <w:contextualSpacing/>
      <w:jc w:val="center"/>
    </w:pPr>
    <w:rPr>
      <w:rFonts w:ascii="Arial" w:eastAsiaTheme="majorEastAsia" w:hAnsi="Arial" w:cs="Arial"/>
      <w:b/>
      <w:spacing w:val="-4"/>
      <w:kern w:val="28"/>
      <w:sz w:val="42"/>
      <w:szCs w:val="42"/>
      <w:lang w:val="en-US" w:eastAsia="en-US"/>
    </w:rPr>
  </w:style>
  <w:style w:type="character" w:customStyle="1" w:styleId="TitelZchn">
    <w:name w:val="Titel Zchn"/>
    <w:aliases w:val="Dokumententitel Zchn"/>
    <w:basedOn w:val="Absatz-Standardschriftart"/>
    <w:link w:val="Titel"/>
    <w:semiHidden/>
    <w:rsid w:val="00A24EE7"/>
    <w:rPr>
      <w:rFonts w:ascii="Arial" w:eastAsiaTheme="majorEastAsia" w:hAnsi="Arial" w:cs="Arial"/>
      <w:b/>
      <w:spacing w:val="-4"/>
      <w:kern w:val="28"/>
      <w:sz w:val="42"/>
      <w:szCs w:val="42"/>
      <w:lang w:val="en-US" w:eastAsia="en-US"/>
    </w:rPr>
  </w:style>
  <w:style w:type="character" w:customStyle="1" w:styleId="KopfzeileZchn">
    <w:name w:val="Kopfzeile Zchn"/>
    <w:basedOn w:val="Absatz-Standardschriftart"/>
    <w:link w:val="Kopfzeile"/>
    <w:uiPriority w:val="99"/>
    <w:semiHidden/>
    <w:rsid w:val="00672961"/>
  </w:style>
  <w:style w:type="paragraph" w:customStyle="1" w:styleId="LJTitle1mainDE">
    <w:name w:val="LJ_Title1 (main)_DE"/>
    <w:basedOn w:val="Titel"/>
    <w:link w:val="LJTitle1mainDEZchn"/>
    <w:rsid w:val="00553141"/>
    <w:pPr>
      <w:spacing w:after="200"/>
      <w:contextualSpacing w:val="0"/>
    </w:pPr>
    <w:rPr>
      <w:sz w:val="36"/>
      <w:lang w:val="de-DE"/>
    </w:rPr>
  </w:style>
  <w:style w:type="paragraph" w:customStyle="1" w:styleId="LJ2HeadlineEN">
    <w:name w:val="LJ_2Headline_EN"/>
    <w:basedOn w:val="LJ2HeadlineDE"/>
    <w:next w:val="LJBodyEN"/>
    <w:link w:val="LJ2HeadlineENZchn"/>
    <w:qFormat/>
    <w:rsid w:val="007E6865"/>
    <w:rPr>
      <w:lang w:val="en-US"/>
    </w:rPr>
  </w:style>
  <w:style w:type="character" w:customStyle="1" w:styleId="LJTitle1mainDEZchn">
    <w:name w:val="LJ_Title1 (main)_DE Zchn"/>
    <w:basedOn w:val="TitelZchn"/>
    <w:link w:val="LJTitle1mainDE"/>
    <w:rsid w:val="00A24EE7"/>
    <w:rPr>
      <w:rFonts w:ascii="Arial" w:eastAsiaTheme="majorEastAsia" w:hAnsi="Arial" w:cs="Arial"/>
      <w:b/>
      <w:spacing w:val="-4"/>
      <w:kern w:val="28"/>
      <w:sz w:val="36"/>
      <w:szCs w:val="42"/>
      <w:lang w:val="en-US" w:eastAsia="en-US"/>
    </w:rPr>
  </w:style>
  <w:style w:type="paragraph" w:customStyle="1" w:styleId="LJTitle2OptionSubtitleEN">
    <w:name w:val="LJ_Title2 (Option Subtitle)_EN"/>
    <w:basedOn w:val="Standard"/>
    <w:next w:val="LJAuthorNameDE"/>
    <w:link w:val="LJTitle2OptionSubtitleENZchn"/>
    <w:qFormat/>
    <w:rsid w:val="00553141"/>
    <w:pPr>
      <w:spacing w:after="400"/>
      <w:contextualSpacing/>
      <w:jc w:val="center"/>
    </w:pPr>
    <w:rPr>
      <w:rFonts w:ascii="Arial" w:eastAsiaTheme="majorEastAsia" w:hAnsi="Arial" w:cs="Arial"/>
      <w:bCs/>
      <w:spacing w:val="-4"/>
      <w:kern w:val="28"/>
      <w:sz w:val="28"/>
      <w:szCs w:val="42"/>
      <w:lang w:val="en-US" w:eastAsia="en-US"/>
    </w:rPr>
  </w:style>
  <w:style w:type="paragraph" w:customStyle="1" w:styleId="Author">
    <w:name w:val="Author"/>
    <w:link w:val="AuthorZchn"/>
    <w:semiHidden/>
    <w:rsid w:val="00E32D55"/>
    <w:pPr>
      <w:spacing w:before="360" w:after="40" w:line="225" w:lineRule="exact"/>
      <w:ind w:firstLine="369"/>
      <w:jc w:val="center"/>
    </w:pPr>
    <w:rPr>
      <w:rFonts w:eastAsia="SimSun"/>
      <w:noProof/>
      <w:sz w:val="22"/>
      <w:szCs w:val="22"/>
      <w:lang w:val="en-US" w:eastAsia="en-US"/>
    </w:rPr>
  </w:style>
  <w:style w:type="character" w:customStyle="1" w:styleId="LJ2HeadlineENZchn">
    <w:name w:val="LJ_2Headline_EN Zchn"/>
    <w:basedOn w:val="LJ2HeadlineDEZchn"/>
    <w:link w:val="LJ2HeadlineEN"/>
    <w:rsid w:val="00A24EE7"/>
    <w:rPr>
      <w:rFonts w:eastAsia="SimSun"/>
      <w:b/>
      <w:smallCaps/>
      <w:szCs w:val="19"/>
      <w:lang w:val="en-US" w:eastAsia="en-US"/>
    </w:rPr>
  </w:style>
  <w:style w:type="character" w:customStyle="1" w:styleId="LJTitle2OptionSubtitleENZchn">
    <w:name w:val="LJ_Title2 (Option Subtitle)_EN Zchn"/>
    <w:basedOn w:val="Absatz-Standardschriftart"/>
    <w:link w:val="LJTitle2OptionSubtitleEN"/>
    <w:rsid w:val="00A24EE7"/>
    <w:rPr>
      <w:rFonts w:ascii="Arial" w:eastAsiaTheme="majorEastAsia" w:hAnsi="Arial" w:cs="Arial"/>
      <w:bCs/>
      <w:spacing w:val="-4"/>
      <w:kern w:val="28"/>
      <w:sz w:val="28"/>
      <w:szCs w:val="42"/>
      <w:lang w:val="en-US" w:eastAsia="en-US"/>
    </w:rPr>
  </w:style>
  <w:style w:type="paragraph" w:customStyle="1" w:styleId="LJAbstrENstep1">
    <w:name w:val="LJ_Abstr.EN (step1)"/>
    <w:basedOn w:val="LJAbstrDEstep1"/>
    <w:link w:val="LJAbstrENstep1Zchn"/>
    <w:qFormat/>
    <w:rsid w:val="00A20703"/>
    <w:rPr>
      <w:lang w:val="en-US"/>
    </w:rPr>
  </w:style>
  <w:style w:type="paragraph" w:customStyle="1" w:styleId="LJAbstrInitialestep2">
    <w:name w:val="LJ_Abstr.Initiale(step2)"/>
    <w:basedOn w:val="LJAbstrDEstep1"/>
    <w:next w:val="LJAbstrDEstep1"/>
    <w:link w:val="LJAbstrInitialestep2Zchn"/>
    <w:qFormat/>
    <w:rsid w:val="0066142B"/>
    <w:pPr>
      <w:keepNext/>
      <w:framePr w:wrap="around" w:vAnchor="text" w:hAnchor="text"/>
      <w:spacing w:after="0" w:line="459" w:lineRule="exact"/>
      <w:ind w:right="34"/>
      <w:textAlignment w:val="baseline"/>
    </w:pPr>
    <w:rPr>
      <w:noProof/>
      <w:position w:val="-5"/>
      <w:sz w:val="58"/>
    </w:rPr>
  </w:style>
  <w:style w:type="character" w:customStyle="1" w:styleId="LJAbstrDEstep1Zchn">
    <w:name w:val="LJ_Abstr.DE (step1) Zchn"/>
    <w:basedOn w:val="Absatz-Standardschriftart"/>
    <w:link w:val="LJAbstrDEstep1"/>
    <w:rsid w:val="00A24EE7"/>
    <w:rPr>
      <w:b/>
      <w:color w:val="000000"/>
      <w:spacing w:val="-4"/>
    </w:rPr>
  </w:style>
  <w:style w:type="character" w:customStyle="1" w:styleId="LJAbstrInitialestep2Zchn">
    <w:name w:val="LJ_Abstr.Initiale(step2) Zchn"/>
    <w:basedOn w:val="LJAbstrDEstep1Zchn"/>
    <w:link w:val="LJAbstrInitialestep2"/>
    <w:rsid w:val="00A24EE7"/>
    <w:rPr>
      <w:b/>
      <w:noProof/>
      <w:color w:val="000000"/>
      <w:spacing w:val="-4"/>
      <w:position w:val="-5"/>
      <w:sz w:val="58"/>
    </w:rPr>
  </w:style>
  <w:style w:type="paragraph" w:customStyle="1" w:styleId="LJFigureDE">
    <w:name w:val="LJ_Figure_DE"/>
    <w:basedOn w:val="Beschriftung"/>
    <w:next w:val="LJBodyDE"/>
    <w:link w:val="LJFigureDEZchn"/>
    <w:qFormat/>
    <w:rsid w:val="00DA421C"/>
    <w:pPr>
      <w:keepNext w:val="0"/>
      <w:keepLines/>
      <w:numPr>
        <w:numId w:val="38"/>
      </w:numPr>
      <w:tabs>
        <w:tab w:val="clear" w:pos="1004"/>
      </w:tabs>
      <w:spacing w:before="80"/>
      <w:jc w:val="left"/>
    </w:pPr>
  </w:style>
  <w:style w:type="character" w:customStyle="1" w:styleId="BeschriftungZchn">
    <w:name w:val="Beschriftung Zchn"/>
    <w:basedOn w:val="Absatz-Standardschriftart"/>
    <w:link w:val="Beschriftung"/>
    <w:semiHidden/>
    <w:rsid w:val="00A24EE7"/>
    <w:rPr>
      <w:bCs/>
      <w:i/>
      <w:sz w:val="18"/>
      <w:szCs w:val="18"/>
      <w:lang w:val="en-US"/>
    </w:rPr>
  </w:style>
  <w:style w:type="character" w:customStyle="1" w:styleId="LJFigureDEZchn">
    <w:name w:val="LJ_Figure_DE Zchn"/>
    <w:basedOn w:val="BeschriftungZchn"/>
    <w:link w:val="LJFigureDE"/>
    <w:rsid w:val="00DA421C"/>
    <w:rPr>
      <w:bCs/>
      <w:i/>
      <w:sz w:val="18"/>
      <w:szCs w:val="18"/>
      <w:lang w:val="en-US"/>
    </w:rPr>
  </w:style>
  <w:style w:type="paragraph" w:customStyle="1" w:styleId="LJBulletListDE">
    <w:name w:val="LJ_Bullet List_DE"/>
    <w:basedOn w:val="LJBodyDE"/>
    <w:link w:val="LJBulletListDEZchn"/>
    <w:qFormat/>
    <w:rsid w:val="00C22D95"/>
    <w:pPr>
      <w:numPr>
        <w:numId w:val="4"/>
      </w:numPr>
      <w:tabs>
        <w:tab w:val="left" w:pos="3686"/>
      </w:tabs>
      <w:spacing w:before="80" w:after="120"/>
      <w:jc w:val="left"/>
    </w:pPr>
  </w:style>
  <w:style w:type="paragraph" w:customStyle="1" w:styleId="LJAuthorDE">
    <w:name w:val="LJ_Author_DE"/>
    <w:basedOn w:val="Author"/>
    <w:link w:val="LJAuthorDEZchn"/>
    <w:qFormat/>
    <w:rsid w:val="0066142B"/>
    <w:pPr>
      <w:spacing w:before="120" w:after="80" w:line="240" w:lineRule="auto"/>
      <w:ind w:firstLine="0"/>
    </w:pPr>
    <w:rPr>
      <w:rFonts w:ascii="Arial" w:hAnsi="Arial"/>
      <w:i/>
      <w:iCs/>
      <w:sz w:val="18"/>
      <w:lang w:val="de-DE"/>
    </w:rPr>
  </w:style>
  <w:style w:type="character" w:customStyle="1" w:styleId="LJBulletListDEZchn">
    <w:name w:val="LJ_Bullet List_DE Zchn"/>
    <w:basedOn w:val="Absatz-Standardschriftart"/>
    <w:link w:val="LJBulletListDE"/>
    <w:rsid w:val="00A24EE7"/>
    <w:rPr>
      <w:color w:val="000000"/>
      <w:spacing w:val="-1"/>
    </w:rPr>
  </w:style>
  <w:style w:type="paragraph" w:styleId="Abbildungsverzeichnis">
    <w:name w:val="table of figures"/>
    <w:basedOn w:val="Standard"/>
    <w:next w:val="Standard"/>
    <w:uiPriority w:val="99"/>
    <w:semiHidden/>
    <w:rsid w:val="00815F72"/>
    <w:pPr>
      <w:spacing w:after="0"/>
    </w:pPr>
  </w:style>
  <w:style w:type="paragraph" w:customStyle="1" w:styleId="LJCaptionwithwithoutnumberingDE">
    <w:name w:val="LJ_Caption (with/without numbering)_DE"/>
    <w:basedOn w:val="berschrift1"/>
    <w:link w:val="LJCaptionwithwithoutnumberingDEZchn"/>
    <w:rsid w:val="00B500A2"/>
    <w:pPr>
      <w:numPr>
        <w:numId w:val="0"/>
      </w:numPr>
      <w:tabs>
        <w:tab w:val="clear" w:pos="284"/>
        <w:tab w:val="left" w:pos="0"/>
      </w:tabs>
      <w:spacing w:after="120"/>
    </w:pPr>
  </w:style>
  <w:style w:type="paragraph" w:customStyle="1" w:styleId="LJLiteraturDE">
    <w:name w:val="LJ_Literatur_DE"/>
    <w:basedOn w:val="Standard"/>
    <w:link w:val="LJLiteraturDEZchn"/>
    <w:rsid w:val="002C5030"/>
    <w:pPr>
      <w:spacing w:before="120"/>
      <w:ind w:left="1412" w:hanging="1412"/>
    </w:pPr>
  </w:style>
  <w:style w:type="character" w:customStyle="1" w:styleId="berschrift1Zchn">
    <w:name w:val="Überschrift 1 Zchn"/>
    <w:basedOn w:val="Absatz-Standardschriftart"/>
    <w:link w:val="berschrift1"/>
    <w:semiHidden/>
    <w:rsid w:val="00672961"/>
    <w:rPr>
      <w:rFonts w:eastAsia="SimSun"/>
      <w:b/>
      <w:smallCaps/>
      <w:noProof/>
      <w:szCs w:val="19"/>
      <w:lang w:val="en-US" w:eastAsia="en-US"/>
    </w:rPr>
  </w:style>
  <w:style w:type="character" w:customStyle="1" w:styleId="LJCaptionwithwithoutnumberingDEZchn">
    <w:name w:val="LJ_Caption (with/without numbering)_DE Zchn"/>
    <w:basedOn w:val="berschrift1Zchn"/>
    <w:link w:val="LJCaptionwithwithoutnumberingDE"/>
    <w:rsid w:val="00A24EE7"/>
    <w:rPr>
      <w:rFonts w:eastAsia="SimSun"/>
      <w:b/>
      <w:smallCaps/>
      <w:noProof/>
      <w:szCs w:val="19"/>
      <w:lang w:val="en-US" w:eastAsia="en-US"/>
    </w:rPr>
  </w:style>
  <w:style w:type="paragraph" w:customStyle="1" w:styleId="LJ3HeadlineEN">
    <w:name w:val="LJ_3Headline_EN"/>
    <w:basedOn w:val="LJ3HeadlineDE"/>
    <w:next w:val="LJBodyEN"/>
    <w:link w:val="LJ3HeadlineENZchn"/>
    <w:qFormat/>
    <w:rsid w:val="007E6865"/>
  </w:style>
  <w:style w:type="paragraph" w:customStyle="1" w:styleId="LJTextoEohneEinzug">
    <w:name w:val="LJ_Text_oE (ohne Einzug)"/>
    <w:basedOn w:val="Standard"/>
    <w:link w:val="LJTextoEohneEinzugZchn"/>
    <w:qFormat/>
    <w:rsid w:val="00C22D95"/>
    <w:pPr>
      <w:tabs>
        <w:tab w:val="left" w:pos="3686"/>
      </w:tabs>
      <w:ind w:right="-1"/>
    </w:pPr>
    <w:rPr>
      <w:lang w:val="en-US"/>
    </w:rPr>
  </w:style>
  <w:style w:type="character" w:customStyle="1" w:styleId="LJTextoEohneEinzugZchn">
    <w:name w:val="LJ_Text_oE (ohne Einzug) Zchn"/>
    <w:basedOn w:val="Absatz-Standardschriftart"/>
    <w:link w:val="LJTextoEohneEinzug"/>
    <w:rsid w:val="00A24EE7"/>
    <w:rPr>
      <w:lang w:val="en-US"/>
    </w:rPr>
  </w:style>
  <w:style w:type="character" w:styleId="Funotenzeichen">
    <w:name w:val="footnote reference"/>
    <w:basedOn w:val="Absatz-Standardschriftart"/>
    <w:semiHidden/>
    <w:rsid w:val="008C3BDE"/>
    <w:rPr>
      <w:vertAlign w:val="superscript"/>
    </w:rPr>
  </w:style>
  <w:style w:type="paragraph" w:customStyle="1" w:styleId="Titel2">
    <w:name w:val="Titel2"/>
    <w:basedOn w:val="Standard"/>
    <w:next w:val="Standard"/>
    <w:semiHidden/>
    <w:rsid w:val="008C3BDE"/>
    <w:pPr>
      <w:spacing w:after="240"/>
      <w:jc w:val="left"/>
      <w:outlineLvl w:val="0"/>
    </w:pPr>
    <w:rPr>
      <w:b/>
      <w:bCs/>
      <w:sz w:val="36"/>
      <w:szCs w:val="36"/>
    </w:rPr>
  </w:style>
  <w:style w:type="character" w:customStyle="1" w:styleId="SprechblasentextZchn">
    <w:name w:val="Sprechblasentext Zchn"/>
    <w:basedOn w:val="Absatz-Standardschriftart"/>
    <w:link w:val="Sprechblasentext"/>
    <w:uiPriority w:val="99"/>
    <w:semiHidden/>
    <w:rsid w:val="00672961"/>
    <w:rPr>
      <w:rFonts w:ascii="Tahoma" w:hAnsi="Tahoma" w:cs="Tahoma"/>
      <w:sz w:val="16"/>
      <w:szCs w:val="16"/>
    </w:rPr>
  </w:style>
  <w:style w:type="character" w:styleId="Kommentarzeichen">
    <w:name w:val="annotation reference"/>
    <w:basedOn w:val="Absatz-Standardschriftart"/>
    <w:uiPriority w:val="99"/>
    <w:semiHidden/>
    <w:rsid w:val="008C3BDE"/>
    <w:rPr>
      <w:sz w:val="16"/>
      <w:szCs w:val="16"/>
    </w:rPr>
  </w:style>
  <w:style w:type="paragraph" w:styleId="Kommentartext">
    <w:name w:val="annotation text"/>
    <w:basedOn w:val="Standard"/>
    <w:link w:val="KommentartextZchn"/>
    <w:uiPriority w:val="99"/>
    <w:semiHidden/>
    <w:rsid w:val="008C3BDE"/>
    <w:pPr>
      <w:spacing w:after="0"/>
      <w:jc w:val="left"/>
    </w:pPr>
    <w:rPr>
      <w:rFonts w:eastAsia="SimSun"/>
      <w:lang w:val="en-US" w:eastAsia="zh-CN"/>
    </w:rPr>
  </w:style>
  <w:style w:type="character" w:customStyle="1" w:styleId="KommentartextZchn">
    <w:name w:val="Kommentartext Zchn"/>
    <w:basedOn w:val="Absatz-Standardschriftart"/>
    <w:link w:val="Kommentartext"/>
    <w:uiPriority w:val="99"/>
    <w:semiHidden/>
    <w:rsid w:val="00672961"/>
    <w:rPr>
      <w:rFonts w:eastAsia="SimSun"/>
      <w:lang w:val="en-US" w:eastAsia="zh-CN"/>
    </w:rPr>
  </w:style>
  <w:style w:type="paragraph" w:styleId="Kommentarthema">
    <w:name w:val="annotation subject"/>
    <w:basedOn w:val="Kommentartext"/>
    <w:next w:val="Kommentartext"/>
    <w:link w:val="KommentarthemaZchn"/>
    <w:uiPriority w:val="99"/>
    <w:semiHidden/>
    <w:rsid w:val="008C3BDE"/>
    <w:rPr>
      <w:b/>
      <w:bCs/>
    </w:rPr>
  </w:style>
  <w:style w:type="character" w:customStyle="1" w:styleId="KommentarthemaZchn">
    <w:name w:val="Kommentarthema Zchn"/>
    <w:basedOn w:val="KommentartextZchn"/>
    <w:link w:val="Kommentarthema"/>
    <w:uiPriority w:val="99"/>
    <w:semiHidden/>
    <w:rsid w:val="00672961"/>
    <w:rPr>
      <w:rFonts w:eastAsia="SimSun"/>
      <w:b/>
      <w:bCs/>
      <w:lang w:val="en-US" w:eastAsia="zh-CN"/>
    </w:rPr>
  </w:style>
  <w:style w:type="character" w:customStyle="1" w:styleId="FuzeileZchn">
    <w:name w:val="Fußzeile Zchn"/>
    <w:basedOn w:val="Absatz-Standardschriftart"/>
    <w:link w:val="Fuzeile"/>
    <w:uiPriority w:val="99"/>
    <w:semiHidden/>
    <w:rsid w:val="00672961"/>
  </w:style>
  <w:style w:type="character" w:customStyle="1" w:styleId="TextkrperZchn">
    <w:name w:val="Textkörper Zchn"/>
    <w:basedOn w:val="Absatz-Standardschriftart"/>
    <w:link w:val="Textkrper"/>
    <w:semiHidden/>
    <w:rsid w:val="00672961"/>
    <w:rPr>
      <w:color w:val="000000"/>
      <w:spacing w:val="-1"/>
      <w:lang w:eastAsia="zh-CN"/>
    </w:rPr>
  </w:style>
  <w:style w:type="paragraph" w:customStyle="1" w:styleId="LJ2HeadlineDE">
    <w:name w:val="LJ_2Headline_DE"/>
    <w:basedOn w:val="Standard"/>
    <w:next w:val="LJCaptionwithwithoutnumberingDE"/>
    <w:link w:val="LJ2HeadlineDEZchn"/>
    <w:qFormat/>
    <w:rsid w:val="000E0357"/>
    <w:pPr>
      <w:keepNext/>
      <w:keepLines/>
      <w:numPr>
        <w:ilvl w:val="1"/>
        <w:numId w:val="28"/>
      </w:numPr>
      <w:tabs>
        <w:tab w:val="left" w:pos="0"/>
      </w:tabs>
      <w:spacing w:before="200"/>
      <w:jc w:val="left"/>
      <w:outlineLvl w:val="1"/>
    </w:pPr>
    <w:rPr>
      <w:rFonts w:eastAsia="SimSun"/>
      <w:b/>
      <w:smallCaps/>
      <w:szCs w:val="19"/>
      <w:lang w:eastAsia="en-US"/>
    </w:rPr>
  </w:style>
  <w:style w:type="paragraph" w:customStyle="1" w:styleId="LJ3HeadlineDE">
    <w:name w:val="LJ_3Headline_DE"/>
    <w:basedOn w:val="LJ2HeadlineDE"/>
    <w:next w:val="LJCaptionwithwithoutnumberingDE"/>
    <w:link w:val="LJ3HeadlineDEZchn"/>
    <w:qFormat/>
    <w:rsid w:val="000E0357"/>
    <w:pPr>
      <w:numPr>
        <w:ilvl w:val="2"/>
      </w:numPr>
      <w:outlineLvl w:val="2"/>
    </w:pPr>
  </w:style>
  <w:style w:type="character" w:customStyle="1" w:styleId="LJ2HeadlineDEZchn">
    <w:name w:val="LJ_2Headline_DE Zchn"/>
    <w:basedOn w:val="Absatz-Standardschriftart"/>
    <w:link w:val="LJ2HeadlineDE"/>
    <w:rsid w:val="000E0357"/>
    <w:rPr>
      <w:rFonts w:eastAsia="SimSun"/>
      <w:b/>
      <w:smallCaps/>
      <w:szCs w:val="19"/>
      <w:lang w:eastAsia="en-US"/>
    </w:rPr>
  </w:style>
  <w:style w:type="character" w:customStyle="1" w:styleId="LJ3HeadlineDEZchn">
    <w:name w:val="LJ_3Headline_DE Zchn"/>
    <w:basedOn w:val="LJ2HeadlineDEZchn"/>
    <w:link w:val="LJ3HeadlineDE"/>
    <w:rsid w:val="000E0357"/>
    <w:rPr>
      <w:rFonts w:eastAsia="SimSun"/>
      <w:b/>
      <w:smallCaps/>
      <w:szCs w:val="19"/>
      <w:lang w:eastAsia="en-US"/>
    </w:rPr>
  </w:style>
  <w:style w:type="paragraph" w:styleId="Listenabsatz">
    <w:name w:val="List Paragraph"/>
    <w:basedOn w:val="Standard"/>
    <w:uiPriority w:val="34"/>
    <w:semiHidden/>
    <w:qFormat/>
    <w:rsid w:val="00324207"/>
    <w:pPr>
      <w:ind w:left="720"/>
      <w:contextualSpacing/>
    </w:pPr>
  </w:style>
  <w:style w:type="paragraph" w:customStyle="1" w:styleId="LJSchlsselwrterDE">
    <w:name w:val="LJ_Schlüsselwörter_DE"/>
    <w:basedOn w:val="Standard"/>
    <w:link w:val="LJSchlsselwrterDEZchn"/>
    <w:qFormat/>
    <w:rsid w:val="009A793A"/>
    <w:pPr>
      <w:tabs>
        <w:tab w:val="left" w:pos="1276"/>
      </w:tabs>
      <w:spacing w:after="400"/>
    </w:pPr>
    <w:rPr>
      <w:rFonts w:eastAsia="SimSun"/>
      <w:bCs/>
      <w:i/>
      <w:sz w:val="18"/>
      <w:szCs w:val="18"/>
      <w:lang w:eastAsia="en-US"/>
    </w:rPr>
  </w:style>
  <w:style w:type="paragraph" w:customStyle="1" w:styleId="LJKeywordsEN">
    <w:name w:val="LJ_Keywords_EN"/>
    <w:basedOn w:val="LJSchlsselwrterDE"/>
    <w:link w:val="LJKeywordsENZchn"/>
    <w:qFormat/>
    <w:rsid w:val="009A793A"/>
    <w:rPr>
      <w:lang w:val="en-US"/>
    </w:rPr>
  </w:style>
  <w:style w:type="character" w:customStyle="1" w:styleId="LJSchlsselwrterDEZchn">
    <w:name w:val="LJ_Schlüsselwörter_DE Zchn"/>
    <w:basedOn w:val="Absatz-Standardschriftart"/>
    <w:link w:val="LJSchlsselwrterDE"/>
    <w:rsid w:val="00A24EE7"/>
    <w:rPr>
      <w:rFonts w:eastAsia="SimSun"/>
      <w:bCs/>
      <w:i/>
      <w:sz w:val="18"/>
      <w:szCs w:val="18"/>
      <w:lang w:eastAsia="en-US"/>
    </w:rPr>
  </w:style>
  <w:style w:type="character" w:customStyle="1" w:styleId="LJAbstrENstep1Zchn">
    <w:name w:val="LJ_Abstr.EN (step1) Zchn"/>
    <w:basedOn w:val="LJAbstrDEstep1Zchn"/>
    <w:link w:val="LJAbstrENstep1"/>
    <w:rsid w:val="00A24EE7"/>
    <w:rPr>
      <w:b/>
      <w:color w:val="000000"/>
      <w:spacing w:val="-4"/>
      <w:lang w:val="en-US"/>
    </w:rPr>
  </w:style>
  <w:style w:type="character" w:customStyle="1" w:styleId="LJKeywordsENZchn">
    <w:name w:val="LJ_Keywords_EN Zchn"/>
    <w:basedOn w:val="LJSchlsselwrterDEZchn"/>
    <w:link w:val="LJKeywordsEN"/>
    <w:rsid w:val="00A24EE7"/>
    <w:rPr>
      <w:rFonts w:eastAsia="SimSun"/>
      <w:bCs/>
      <w:i/>
      <w:sz w:val="18"/>
      <w:szCs w:val="18"/>
      <w:lang w:val="en-US" w:eastAsia="en-US"/>
    </w:rPr>
  </w:style>
  <w:style w:type="paragraph" w:styleId="KeinLeerraum">
    <w:name w:val="No Spacing"/>
    <w:link w:val="KeinLeerraumZchn"/>
    <w:uiPriority w:val="1"/>
    <w:semiHidden/>
    <w:rsid w:val="00125901"/>
    <w:pPr>
      <w:spacing w:after="0"/>
      <w:jc w:val="left"/>
    </w:pPr>
    <w:rPr>
      <w:rFonts w:asciiTheme="minorHAnsi" w:eastAsiaTheme="minorEastAsia" w:hAnsiTheme="minorHAnsi" w:cstheme="minorBidi"/>
      <w:sz w:val="22"/>
      <w:szCs w:val="22"/>
      <w:lang w:eastAsia="en-US"/>
    </w:rPr>
  </w:style>
  <w:style w:type="character" w:customStyle="1" w:styleId="KeinLeerraumZchn">
    <w:name w:val="Kein Leerraum Zchn"/>
    <w:basedOn w:val="Absatz-Standardschriftart"/>
    <w:link w:val="KeinLeerraum"/>
    <w:uiPriority w:val="1"/>
    <w:semiHidden/>
    <w:rsid w:val="00672961"/>
    <w:rPr>
      <w:rFonts w:asciiTheme="minorHAnsi" w:eastAsiaTheme="minorEastAsia" w:hAnsiTheme="minorHAnsi" w:cstheme="minorBidi"/>
      <w:sz w:val="22"/>
      <w:szCs w:val="22"/>
      <w:lang w:eastAsia="en-US"/>
    </w:rPr>
  </w:style>
  <w:style w:type="paragraph" w:customStyle="1" w:styleId="LJTableDE">
    <w:name w:val="LJ_Table_DE"/>
    <w:basedOn w:val="LJFigureDE"/>
    <w:link w:val="LJTableDEZchn"/>
    <w:qFormat/>
    <w:rsid w:val="00DA421C"/>
    <w:pPr>
      <w:numPr>
        <w:numId w:val="40"/>
      </w:numPr>
      <w:tabs>
        <w:tab w:val="clear" w:pos="1134"/>
        <w:tab w:val="left" w:pos="851"/>
      </w:tabs>
    </w:pPr>
    <w:rPr>
      <w:rFonts w:eastAsia="SimSun"/>
      <w:lang w:eastAsia="zh-CN"/>
    </w:rPr>
  </w:style>
  <w:style w:type="character" w:customStyle="1" w:styleId="LJTableDEZchn">
    <w:name w:val="LJ_Table_DE Zchn"/>
    <w:basedOn w:val="LJFigureDEZchn"/>
    <w:link w:val="LJTableDE"/>
    <w:rsid w:val="00DA421C"/>
    <w:rPr>
      <w:rFonts w:eastAsia="SimSun"/>
      <w:bCs/>
      <w:i/>
      <w:sz w:val="18"/>
      <w:szCs w:val="18"/>
      <w:lang w:val="en-US" w:eastAsia="zh-CN"/>
    </w:rPr>
  </w:style>
  <w:style w:type="numbering" w:customStyle="1" w:styleId="Tabellenberschrift1">
    <w:name w:val="Tabellenüberschrift1"/>
    <w:uiPriority w:val="99"/>
    <w:rsid w:val="00377738"/>
    <w:pPr>
      <w:numPr>
        <w:numId w:val="10"/>
      </w:numPr>
    </w:pPr>
  </w:style>
  <w:style w:type="numbering" w:customStyle="1" w:styleId="Tabelle1">
    <w:name w:val="Tabelle1"/>
    <w:uiPriority w:val="99"/>
    <w:rsid w:val="004018C8"/>
    <w:pPr>
      <w:numPr>
        <w:numId w:val="11"/>
      </w:numPr>
    </w:pPr>
  </w:style>
  <w:style w:type="paragraph" w:customStyle="1" w:styleId="LJTabReferenceDE">
    <w:name w:val="LJ_TabReference_DE"/>
    <w:basedOn w:val="Textkrper"/>
    <w:link w:val="LJTabReferenceDEZchn"/>
    <w:qFormat/>
    <w:rsid w:val="00B07970"/>
    <w:pPr>
      <w:jc w:val="right"/>
    </w:pPr>
    <w:rPr>
      <w:rFonts w:ascii="Arial" w:hAnsi="Arial" w:cs="Arial"/>
      <w:sz w:val="12"/>
    </w:rPr>
  </w:style>
  <w:style w:type="character" w:customStyle="1" w:styleId="LJTabReferenceDEZchn">
    <w:name w:val="LJ_TabReference_DE Zchn"/>
    <w:basedOn w:val="TextkrperZchn"/>
    <w:link w:val="LJTabReferenceDE"/>
    <w:rsid w:val="00A24EE7"/>
    <w:rPr>
      <w:rFonts w:ascii="Arial" w:hAnsi="Arial" w:cs="Arial"/>
      <w:color w:val="000000"/>
      <w:spacing w:val="-1"/>
      <w:sz w:val="12"/>
      <w:lang w:eastAsia="zh-CN"/>
    </w:rPr>
  </w:style>
  <w:style w:type="paragraph" w:customStyle="1" w:styleId="LJAuthorNameDE">
    <w:name w:val="LJ_AuthorName_DE"/>
    <w:basedOn w:val="LJAuthorDE"/>
    <w:link w:val="LJAuthorNameDEZchn"/>
    <w:qFormat/>
    <w:rsid w:val="00F00EAB"/>
    <w:pPr>
      <w:spacing w:before="240" w:after="160"/>
    </w:pPr>
    <w:rPr>
      <w:rFonts w:cs="Arial"/>
      <w:b/>
    </w:rPr>
  </w:style>
  <w:style w:type="character" w:customStyle="1" w:styleId="AuthorZchn">
    <w:name w:val="Author Zchn"/>
    <w:basedOn w:val="Absatz-Standardschriftart"/>
    <w:link w:val="Author"/>
    <w:semiHidden/>
    <w:rsid w:val="00A24EE7"/>
    <w:rPr>
      <w:rFonts w:eastAsia="SimSun"/>
      <w:noProof/>
      <w:sz w:val="22"/>
      <w:szCs w:val="22"/>
      <w:lang w:val="en-US" w:eastAsia="en-US"/>
    </w:rPr>
  </w:style>
  <w:style w:type="character" w:customStyle="1" w:styleId="LJAuthorDEZchn">
    <w:name w:val="LJ_Author_DE Zchn"/>
    <w:basedOn w:val="AuthorZchn"/>
    <w:link w:val="LJAuthorDE"/>
    <w:rsid w:val="00A24EE7"/>
    <w:rPr>
      <w:rFonts w:ascii="Arial" w:eastAsia="SimSun" w:hAnsi="Arial"/>
      <w:i/>
      <w:iCs/>
      <w:noProof/>
      <w:sz w:val="18"/>
      <w:szCs w:val="22"/>
      <w:lang w:val="en-US" w:eastAsia="en-US"/>
    </w:rPr>
  </w:style>
  <w:style w:type="character" w:customStyle="1" w:styleId="LJAuthorNameDEZchn">
    <w:name w:val="LJ_AuthorName_DE Zchn"/>
    <w:basedOn w:val="LJAuthorDEZchn"/>
    <w:link w:val="LJAuthorNameDE"/>
    <w:rsid w:val="00A24EE7"/>
    <w:rPr>
      <w:rFonts w:ascii="Arial" w:eastAsia="SimSun" w:hAnsi="Arial" w:cs="Arial"/>
      <w:b/>
      <w:i/>
      <w:iCs/>
      <w:noProof/>
      <w:sz w:val="18"/>
      <w:szCs w:val="22"/>
      <w:lang w:val="en-US" w:eastAsia="en-US"/>
    </w:rPr>
  </w:style>
  <w:style w:type="paragraph" w:customStyle="1" w:styleId="LJBodyEN">
    <w:name w:val="LJ_Body_EN"/>
    <w:basedOn w:val="LJBodyDE"/>
    <w:link w:val="LJBodyENZchn"/>
    <w:qFormat/>
    <w:rsid w:val="00352A59"/>
    <w:rPr>
      <w:lang w:val="en-US"/>
    </w:rPr>
  </w:style>
  <w:style w:type="character" w:customStyle="1" w:styleId="LJBodyENZchn">
    <w:name w:val="LJ_Body_EN Zchn"/>
    <w:basedOn w:val="TextkrperZchn"/>
    <w:link w:val="LJBodyEN"/>
    <w:rsid w:val="00A24EE7"/>
    <w:rPr>
      <w:color w:val="000000"/>
      <w:spacing w:val="-1"/>
      <w:lang w:val="en-US" w:eastAsia="zh-CN"/>
    </w:rPr>
  </w:style>
  <w:style w:type="paragraph" w:customStyle="1" w:styleId="LJBodyDE">
    <w:name w:val="LJ_Body_DE"/>
    <w:basedOn w:val="Standard"/>
    <w:link w:val="LJBodyDEZchn"/>
    <w:qFormat/>
    <w:rsid w:val="00AA7614"/>
    <w:pPr>
      <w:ind w:firstLine="369"/>
    </w:pPr>
    <w:rPr>
      <w:color w:val="000000"/>
      <w:spacing w:val="-1"/>
    </w:rPr>
  </w:style>
  <w:style w:type="character" w:customStyle="1" w:styleId="LJBodyDEZchn">
    <w:name w:val="LJ_Body_DE Zchn"/>
    <w:basedOn w:val="Absatz-Standardschriftart"/>
    <w:link w:val="LJBodyDE"/>
    <w:rsid w:val="00A24EE7"/>
    <w:rPr>
      <w:color w:val="000000"/>
      <w:spacing w:val="-1"/>
    </w:rPr>
  </w:style>
  <w:style w:type="paragraph" w:customStyle="1" w:styleId="LJ1HeadlineDE">
    <w:name w:val="LJ_1Headline_DE"/>
    <w:basedOn w:val="Standard"/>
    <w:next w:val="LJCaptionwithwithoutnumberingDE"/>
    <w:qFormat/>
    <w:rsid w:val="000E0357"/>
    <w:pPr>
      <w:keepNext/>
      <w:keepLines/>
      <w:numPr>
        <w:numId w:val="28"/>
      </w:numPr>
      <w:tabs>
        <w:tab w:val="left" w:pos="0"/>
      </w:tabs>
      <w:spacing w:before="400"/>
      <w:jc w:val="left"/>
      <w:outlineLvl w:val="0"/>
    </w:pPr>
    <w:rPr>
      <w:rFonts w:eastAsia="SimSun"/>
      <w:b/>
      <w:smallCaps/>
      <w:spacing w:val="-2"/>
      <w:szCs w:val="19"/>
      <w:lang w:eastAsia="en-US"/>
    </w:rPr>
  </w:style>
  <w:style w:type="character" w:customStyle="1" w:styleId="LJ3HeadlineENZchn">
    <w:name w:val="LJ_3Headline_EN Zchn"/>
    <w:basedOn w:val="LJ3HeadlineDEZchn"/>
    <w:link w:val="LJ3HeadlineEN"/>
    <w:rsid w:val="00A24EE7"/>
    <w:rPr>
      <w:rFonts w:eastAsia="SimSun"/>
      <w:b/>
      <w:smallCaps/>
      <w:szCs w:val="19"/>
      <w:lang w:eastAsia="en-US"/>
    </w:rPr>
  </w:style>
  <w:style w:type="numbering" w:customStyle="1" w:styleId="LJHeadings">
    <w:name w:val="LJ_Headings"/>
    <w:uiPriority w:val="99"/>
    <w:rsid w:val="000E0357"/>
    <w:pPr>
      <w:numPr>
        <w:numId w:val="28"/>
      </w:numPr>
    </w:pPr>
  </w:style>
  <w:style w:type="paragraph" w:customStyle="1" w:styleId="text">
    <w:name w:val="text"/>
    <w:basedOn w:val="Standard"/>
    <w:link w:val="textZchn1"/>
    <w:autoRedefine/>
    <w:semiHidden/>
    <w:rsid w:val="002C5030"/>
    <w:pPr>
      <w:tabs>
        <w:tab w:val="left" w:pos="3686"/>
      </w:tabs>
      <w:ind w:right="-1"/>
    </w:pPr>
    <w:rPr>
      <w:lang w:val="en-US"/>
    </w:rPr>
  </w:style>
  <w:style w:type="character" w:customStyle="1" w:styleId="textZchn1">
    <w:name w:val="text Zchn1"/>
    <w:basedOn w:val="Absatz-Standardschriftart"/>
    <w:link w:val="text"/>
    <w:semiHidden/>
    <w:rsid w:val="00672961"/>
    <w:rPr>
      <w:lang w:val="en-US"/>
    </w:rPr>
  </w:style>
  <w:style w:type="paragraph" w:customStyle="1" w:styleId="LJTitle2GermanLanguageEN">
    <w:name w:val="LJ_Title2 (German Language)_EN"/>
    <w:basedOn w:val="Standard"/>
    <w:link w:val="LJTitle2GermanLanguageENZchn"/>
    <w:qFormat/>
    <w:rsid w:val="002C5030"/>
    <w:pPr>
      <w:spacing w:after="400"/>
      <w:contextualSpacing/>
      <w:jc w:val="center"/>
    </w:pPr>
    <w:rPr>
      <w:rFonts w:ascii="Arial" w:eastAsiaTheme="majorEastAsia" w:hAnsi="Arial" w:cs="Arial"/>
      <w:bCs/>
      <w:spacing w:val="-4"/>
      <w:kern w:val="28"/>
      <w:sz w:val="28"/>
      <w:szCs w:val="42"/>
      <w:lang w:val="en-US" w:eastAsia="en-US"/>
    </w:rPr>
  </w:style>
  <w:style w:type="character" w:customStyle="1" w:styleId="LJTitle2GermanLanguageENZchn">
    <w:name w:val="LJ_Title2 (German Language)_EN Zchn"/>
    <w:basedOn w:val="Absatz-Standardschriftart"/>
    <w:link w:val="LJTitle2GermanLanguageEN"/>
    <w:rsid w:val="002C5030"/>
    <w:rPr>
      <w:rFonts w:ascii="Arial" w:eastAsiaTheme="majorEastAsia" w:hAnsi="Arial" w:cs="Arial"/>
      <w:bCs/>
      <w:spacing w:val="-4"/>
      <w:kern w:val="28"/>
      <w:sz w:val="28"/>
      <w:szCs w:val="42"/>
      <w:lang w:val="en-US" w:eastAsia="en-US"/>
    </w:rPr>
  </w:style>
  <w:style w:type="paragraph" w:customStyle="1" w:styleId="LJAuthorEN">
    <w:name w:val="LJ_Author_EN"/>
    <w:basedOn w:val="Author"/>
    <w:link w:val="LJAuthorENZchn"/>
    <w:qFormat/>
    <w:rsid w:val="002C5030"/>
    <w:pPr>
      <w:spacing w:before="120" w:after="80" w:line="240" w:lineRule="auto"/>
      <w:ind w:firstLine="0"/>
    </w:pPr>
    <w:rPr>
      <w:rFonts w:ascii="Arial" w:hAnsi="Arial"/>
      <w:i/>
      <w:iCs/>
      <w:sz w:val="18"/>
    </w:rPr>
  </w:style>
  <w:style w:type="paragraph" w:customStyle="1" w:styleId="LJTableEN">
    <w:name w:val="LJ_Table_EN"/>
    <w:basedOn w:val="LJTableDE"/>
    <w:link w:val="LJTableENZchn"/>
    <w:qFormat/>
    <w:rsid w:val="006B2243"/>
    <w:pPr>
      <w:keepNext/>
      <w:keepLines w:val="0"/>
      <w:numPr>
        <w:numId w:val="0"/>
      </w:numPr>
    </w:pPr>
  </w:style>
  <w:style w:type="character" w:customStyle="1" w:styleId="LJTableENZchn">
    <w:name w:val="LJ_Table_EN Zchn"/>
    <w:basedOn w:val="LJFigureENZchn"/>
    <w:link w:val="LJTableEN"/>
    <w:rsid w:val="006B2243"/>
    <w:rPr>
      <w:rFonts w:eastAsia="SimSun"/>
      <w:bCs/>
      <w:i/>
      <w:sz w:val="18"/>
      <w:szCs w:val="18"/>
      <w:lang w:val="en-US" w:eastAsia="zh-CN"/>
    </w:rPr>
  </w:style>
  <w:style w:type="paragraph" w:customStyle="1" w:styleId="LJTabReferenceEN">
    <w:name w:val="LJ_TabReference_EN"/>
    <w:basedOn w:val="Textkrper"/>
    <w:link w:val="LJTabReferenceENZchn"/>
    <w:qFormat/>
    <w:rsid w:val="002C5030"/>
    <w:pPr>
      <w:jc w:val="right"/>
    </w:pPr>
    <w:rPr>
      <w:rFonts w:ascii="Arial" w:hAnsi="Arial" w:cs="Arial"/>
      <w:sz w:val="12"/>
      <w:lang w:val="en-US"/>
    </w:rPr>
  </w:style>
  <w:style w:type="character" w:customStyle="1" w:styleId="LJTabReferenceENZchn">
    <w:name w:val="LJ_TabReference_EN Zchn"/>
    <w:basedOn w:val="Absatz-Standardschriftart"/>
    <w:link w:val="LJTabReferenceEN"/>
    <w:rsid w:val="002C5030"/>
    <w:rPr>
      <w:rFonts w:ascii="Arial" w:hAnsi="Arial" w:cs="Arial"/>
      <w:color w:val="000000"/>
      <w:spacing w:val="-1"/>
      <w:sz w:val="12"/>
      <w:lang w:val="en-US" w:eastAsia="zh-CN"/>
    </w:rPr>
  </w:style>
  <w:style w:type="paragraph" w:customStyle="1" w:styleId="LJAuthorNameEN">
    <w:name w:val="LJ_AuthorName_EN"/>
    <w:basedOn w:val="LJAuthorEN"/>
    <w:link w:val="LJAuthorNameENZchn"/>
    <w:qFormat/>
    <w:rsid w:val="002C5030"/>
    <w:pPr>
      <w:spacing w:before="240" w:after="160"/>
    </w:pPr>
    <w:rPr>
      <w:rFonts w:cs="Arial"/>
      <w:b/>
    </w:rPr>
  </w:style>
  <w:style w:type="character" w:customStyle="1" w:styleId="LJAuthorENZchn">
    <w:name w:val="LJ_Author_EN Zchn"/>
    <w:basedOn w:val="AuthorZchn"/>
    <w:link w:val="LJAuthorEN"/>
    <w:rsid w:val="002C5030"/>
    <w:rPr>
      <w:rFonts w:ascii="Arial" w:eastAsia="SimSun" w:hAnsi="Arial"/>
      <w:i/>
      <w:iCs/>
      <w:noProof/>
      <w:sz w:val="18"/>
      <w:szCs w:val="22"/>
      <w:lang w:val="en-US" w:eastAsia="en-US"/>
    </w:rPr>
  </w:style>
  <w:style w:type="character" w:customStyle="1" w:styleId="LJAuthorNameENZchn">
    <w:name w:val="LJ_AuthorName_EN Zchn"/>
    <w:basedOn w:val="LJAuthorENZchn"/>
    <w:link w:val="LJAuthorNameEN"/>
    <w:rsid w:val="002C5030"/>
    <w:rPr>
      <w:rFonts w:ascii="Arial" w:eastAsia="SimSun" w:hAnsi="Arial" w:cs="Arial"/>
      <w:b/>
      <w:i/>
      <w:iCs/>
      <w:noProof/>
      <w:sz w:val="18"/>
      <w:szCs w:val="22"/>
      <w:lang w:val="en-US" w:eastAsia="en-US"/>
    </w:rPr>
  </w:style>
  <w:style w:type="numbering" w:customStyle="1" w:styleId="LJTablesEN">
    <w:name w:val="LJ_Tables_EN"/>
    <w:uiPriority w:val="99"/>
    <w:rsid w:val="00DA421C"/>
    <w:pPr>
      <w:numPr>
        <w:numId w:val="33"/>
      </w:numPr>
    </w:pPr>
  </w:style>
  <w:style w:type="numbering" w:customStyle="1" w:styleId="LJFiguresDE">
    <w:name w:val="LJ_Figures_DE"/>
    <w:uiPriority w:val="99"/>
    <w:rsid w:val="00DA421C"/>
    <w:pPr>
      <w:numPr>
        <w:numId w:val="38"/>
      </w:numPr>
    </w:pPr>
  </w:style>
  <w:style w:type="numbering" w:customStyle="1" w:styleId="LJTablesDE">
    <w:name w:val="LJ_Tables_DE"/>
    <w:basedOn w:val="KeineListe"/>
    <w:uiPriority w:val="99"/>
    <w:rsid w:val="00DA421C"/>
    <w:pPr>
      <w:numPr>
        <w:numId w:val="39"/>
      </w:numPr>
    </w:pPr>
  </w:style>
  <w:style w:type="numbering" w:customStyle="1" w:styleId="LJFiguresEN">
    <w:name w:val="LJ_Figures_EN"/>
    <w:uiPriority w:val="99"/>
    <w:rsid w:val="00FE63A6"/>
    <w:pPr>
      <w:numPr>
        <w:numId w:val="42"/>
      </w:numPr>
    </w:pPr>
  </w:style>
  <w:style w:type="character" w:styleId="NichtaufgelsteErwhnung">
    <w:name w:val="Unresolved Mention"/>
    <w:basedOn w:val="Absatz-Standardschriftart"/>
    <w:uiPriority w:val="99"/>
    <w:semiHidden/>
    <w:unhideWhenUsed/>
    <w:rsid w:val="00FD09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sChild>
    </w:div>
    <w:div w:id="3">
      <w:marLeft w:val="0"/>
      <w:marRight w:val="0"/>
      <w:marTop w:val="0"/>
      <w:marBottom w:val="0"/>
      <w:divBdr>
        <w:top w:val="none" w:sz="0" w:space="0" w:color="auto"/>
        <w:left w:val="none" w:sz="0" w:space="0" w:color="auto"/>
        <w:bottom w:val="none" w:sz="0" w:space="0" w:color="auto"/>
        <w:right w:val="none" w:sz="0" w:space="0" w:color="auto"/>
      </w:divBdr>
    </w:div>
    <w:div w:id="43985502">
      <w:bodyDiv w:val="1"/>
      <w:marLeft w:val="0"/>
      <w:marRight w:val="0"/>
      <w:marTop w:val="0"/>
      <w:marBottom w:val="0"/>
      <w:divBdr>
        <w:top w:val="none" w:sz="0" w:space="0" w:color="auto"/>
        <w:left w:val="none" w:sz="0" w:space="0" w:color="auto"/>
        <w:bottom w:val="none" w:sz="0" w:space="0" w:color="auto"/>
        <w:right w:val="none" w:sz="0" w:space="0" w:color="auto"/>
      </w:divBdr>
    </w:div>
    <w:div w:id="62021840">
      <w:bodyDiv w:val="1"/>
      <w:marLeft w:val="0"/>
      <w:marRight w:val="0"/>
      <w:marTop w:val="0"/>
      <w:marBottom w:val="0"/>
      <w:divBdr>
        <w:top w:val="none" w:sz="0" w:space="0" w:color="auto"/>
        <w:left w:val="none" w:sz="0" w:space="0" w:color="auto"/>
        <w:bottom w:val="none" w:sz="0" w:space="0" w:color="auto"/>
        <w:right w:val="none" w:sz="0" w:space="0" w:color="auto"/>
      </w:divBdr>
    </w:div>
    <w:div w:id="127627202">
      <w:bodyDiv w:val="1"/>
      <w:marLeft w:val="0"/>
      <w:marRight w:val="0"/>
      <w:marTop w:val="0"/>
      <w:marBottom w:val="0"/>
      <w:divBdr>
        <w:top w:val="none" w:sz="0" w:space="0" w:color="auto"/>
        <w:left w:val="none" w:sz="0" w:space="0" w:color="auto"/>
        <w:bottom w:val="none" w:sz="0" w:space="0" w:color="auto"/>
        <w:right w:val="none" w:sz="0" w:space="0" w:color="auto"/>
      </w:divBdr>
    </w:div>
    <w:div w:id="185410990">
      <w:bodyDiv w:val="1"/>
      <w:marLeft w:val="0"/>
      <w:marRight w:val="0"/>
      <w:marTop w:val="0"/>
      <w:marBottom w:val="0"/>
      <w:divBdr>
        <w:top w:val="none" w:sz="0" w:space="0" w:color="auto"/>
        <w:left w:val="none" w:sz="0" w:space="0" w:color="auto"/>
        <w:bottom w:val="none" w:sz="0" w:space="0" w:color="auto"/>
        <w:right w:val="none" w:sz="0" w:space="0" w:color="auto"/>
      </w:divBdr>
    </w:div>
    <w:div w:id="195042642">
      <w:bodyDiv w:val="1"/>
      <w:marLeft w:val="0"/>
      <w:marRight w:val="0"/>
      <w:marTop w:val="0"/>
      <w:marBottom w:val="0"/>
      <w:divBdr>
        <w:top w:val="none" w:sz="0" w:space="0" w:color="auto"/>
        <w:left w:val="none" w:sz="0" w:space="0" w:color="auto"/>
        <w:bottom w:val="none" w:sz="0" w:space="0" w:color="auto"/>
        <w:right w:val="none" w:sz="0" w:space="0" w:color="auto"/>
      </w:divBdr>
    </w:div>
    <w:div w:id="305278697">
      <w:bodyDiv w:val="1"/>
      <w:marLeft w:val="0"/>
      <w:marRight w:val="0"/>
      <w:marTop w:val="0"/>
      <w:marBottom w:val="0"/>
      <w:divBdr>
        <w:top w:val="none" w:sz="0" w:space="0" w:color="auto"/>
        <w:left w:val="none" w:sz="0" w:space="0" w:color="auto"/>
        <w:bottom w:val="none" w:sz="0" w:space="0" w:color="auto"/>
        <w:right w:val="none" w:sz="0" w:space="0" w:color="auto"/>
      </w:divBdr>
    </w:div>
    <w:div w:id="314333197">
      <w:bodyDiv w:val="1"/>
      <w:marLeft w:val="0"/>
      <w:marRight w:val="0"/>
      <w:marTop w:val="0"/>
      <w:marBottom w:val="0"/>
      <w:divBdr>
        <w:top w:val="none" w:sz="0" w:space="0" w:color="auto"/>
        <w:left w:val="none" w:sz="0" w:space="0" w:color="auto"/>
        <w:bottom w:val="none" w:sz="0" w:space="0" w:color="auto"/>
        <w:right w:val="none" w:sz="0" w:space="0" w:color="auto"/>
      </w:divBdr>
    </w:div>
    <w:div w:id="326174687">
      <w:bodyDiv w:val="1"/>
      <w:marLeft w:val="0"/>
      <w:marRight w:val="0"/>
      <w:marTop w:val="0"/>
      <w:marBottom w:val="0"/>
      <w:divBdr>
        <w:top w:val="none" w:sz="0" w:space="0" w:color="auto"/>
        <w:left w:val="none" w:sz="0" w:space="0" w:color="auto"/>
        <w:bottom w:val="none" w:sz="0" w:space="0" w:color="auto"/>
        <w:right w:val="none" w:sz="0" w:space="0" w:color="auto"/>
      </w:divBdr>
    </w:div>
    <w:div w:id="329912637">
      <w:bodyDiv w:val="1"/>
      <w:marLeft w:val="0"/>
      <w:marRight w:val="0"/>
      <w:marTop w:val="0"/>
      <w:marBottom w:val="0"/>
      <w:divBdr>
        <w:top w:val="none" w:sz="0" w:space="0" w:color="auto"/>
        <w:left w:val="none" w:sz="0" w:space="0" w:color="auto"/>
        <w:bottom w:val="none" w:sz="0" w:space="0" w:color="auto"/>
        <w:right w:val="none" w:sz="0" w:space="0" w:color="auto"/>
      </w:divBdr>
    </w:div>
    <w:div w:id="334117788">
      <w:bodyDiv w:val="1"/>
      <w:marLeft w:val="0"/>
      <w:marRight w:val="0"/>
      <w:marTop w:val="0"/>
      <w:marBottom w:val="0"/>
      <w:divBdr>
        <w:top w:val="none" w:sz="0" w:space="0" w:color="auto"/>
        <w:left w:val="none" w:sz="0" w:space="0" w:color="auto"/>
        <w:bottom w:val="none" w:sz="0" w:space="0" w:color="auto"/>
        <w:right w:val="none" w:sz="0" w:space="0" w:color="auto"/>
      </w:divBdr>
    </w:div>
    <w:div w:id="342826556">
      <w:bodyDiv w:val="1"/>
      <w:marLeft w:val="0"/>
      <w:marRight w:val="0"/>
      <w:marTop w:val="0"/>
      <w:marBottom w:val="0"/>
      <w:divBdr>
        <w:top w:val="none" w:sz="0" w:space="0" w:color="auto"/>
        <w:left w:val="none" w:sz="0" w:space="0" w:color="auto"/>
        <w:bottom w:val="none" w:sz="0" w:space="0" w:color="auto"/>
        <w:right w:val="none" w:sz="0" w:space="0" w:color="auto"/>
      </w:divBdr>
    </w:div>
    <w:div w:id="362905035">
      <w:bodyDiv w:val="1"/>
      <w:marLeft w:val="0"/>
      <w:marRight w:val="0"/>
      <w:marTop w:val="0"/>
      <w:marBottom w:val="0"/>
      <w:divBdr>
        <w:top w:val="none" w:sz="0" w:space="0" w:color="auto"/>
        <w:left w:val="none" w:sz="0" w:space="0" w:color="auto"/>
        <w:bottom w:val="none" w:sz="0" w:space="0" w:color="auto"/>
        <w:right w:val="none" w:sz="0" w:space="0" w:color="auto"/>
      </w:divBdr>
    </w:div>
    <w:div w:id="408500009">
      <w:bodyDiv w:val="1"/>
      <w:marLeft w:val="0"/>
      <w:marRight w:val="0"/>
      <w:marTop w:val="0"/>
      <w:marBottom w:val="0"/>
      <w:divBdr>
        <w:top w:val="none" w:sz="0" w:space="0" w:color="auto"/>
        <w:left w:val="none" w:sz="0" w:space="0" w:color="auto"/>
        <w:bottom w:val="none" w:sz="0" w:space="0" w:color="auto"/>
        <w:right w:val="none" w:sz="0" w:space="0" w:color="auto"/>
      </w:divBdr>
    </w:div>
    <w:div w:id="430319276">
      <w:bodyDiv w:val="1"/>
      <w:marLeft w:val="0"/>
      <w:marRight w:val="0"/>
      <w:marTop w:val="0"/>
      <w:marBottom w:val="0"/>
      <w:divBdr>
        <w:top w:val="none" w:sz="0" w:space="0" w:color="auto"/>
        <w:left w:val="none" w:sz="0" w:space="0" w:color="auto"/>
        <w:bottom w:val="none" w:sz="0" w:space="0" w:color="auto"/>
        <w:right w:val="none" w:sz="0" w:space="0" w:color="auto"/>
      </w:divBdr>
    </w:div>
    <w:div w:id="525682861">
      <w:bodyDiv w:val="1"/>
      <w:marLeft w:val="0"/>
      <w:marRight w:val="0"/>
      <w:marTop w:val="0"/>
      <w:marBottom w:val="0"/>
      <w:divBdr>
        <w:top w:val="none" w:sz="0" w:space="0" w:color="auto"/>
        <w:left w:val="none" w:sz="0" w:space="0" w:color="auto"/>
        <w:bottom w:val="none" w:sz="0" w:space="0" w:color="auto"/>
        <w:right w:val="none" w:sz="0" w:space="0" w:color="auto"/>
      </w:divBdr>
    </w:div>
    <w:div w:id="601107849">
      <w:bodyDiv w:val="1"/>
      <w:marLeft w:val="0"/>
      <w:marRight w:val="0"/>
      <w:marTop w:val="0"/>
      <w:marBottom w:val="0"/>
      <w:divBdr>
        <w:top w:val="none" w:sz="0" w:space="0" w:color="auto"/>
        <w:left w:val="none" w:sz="0" w:space="0" w:color="auto"/>
        <w:bottom w:val="none" w:sz="0" w:space="0" w:color="auto"/>
        <w:right w:val="none" w:sz="0" w:space="0" w:color="auto"/>
      </w:divBdr>
    </w:div>
    <w:div w:id="653222234">
      <w:bodyDiv w:val="1"/>
      <w:marLeft w:val="0"/>
      <w:marRight w:val="0"/>
      <w:marTop w:val="0"/>
      <w:marBottom w:val="0"/>
      <w:divBdr>
        <w:top w:val="none" w:sz="0" w:space="0" w:color="auto"/>
        <w:left w:val="none" w:sz="0" w:space="0" w:color="auto"/>
        <w:bottom w:val="none" w:sz="0" w:space="0" w:color="auto"/>
        <w:right w:val="none" w:sz="0" w:space="0" w:color="auto"/>
      </w:divBdr>
    </w:div>
    <w:div w:id="723916627">
      <w:bodyDiv w:val="1"/>
      <w:marLeft w:val="0"/>
      <w:marRight w:val="0"/>
      <w:marTop w:val="0"/>
      <w:marBottom w:val="0"/>
      <w:divBdr>
        <w:top w:val="none" w:sz="0" w:space="0" w:color="auto"/>
        <w:left w:val="none" w:sz="0" w:space="0" w:color="auto"/>
        <w:bottom w:val="none" w:sz="0" w:space="0" w:color="auto"/>
        <w:right w:val="none" w:sz="0" w:space="0" w:color="auto"/>
      </w:divBdr>
    </w:div>
    <w:div w:id="760302326">
      <w:bodyDiv w:val="1"/>
      <w:marLeft w:val="0"/>
      <w:marRight w:val="0"/>
      <w:marTop w:val="0"/>
      <w:marBottom w:val="0"/>
      <w:divBdr>
        <w:top w:val="none" w:sz="0" w:space="0" w:color="auto"/>
        <w:left w:val="none" w:sz="0" w:space="0" w:color="auto"/>
        <w:bottom w:val="none" w:sz="0" w:space="0" w:color="auto"/>
        <w:right w:val="none" w:sz="0" w:space="0" w:color="auto"/>
      </w:divBdr>
    </w:div>
    <w:div w:id="847597221">
      <w:bodyDiv w:val="1"/>
      <w:marLeft w:val="0"/>
      <w:marRight w:val="0"/>
      <w:marTop w:val="0"/>
      <w:marBottom w:val="0"/>
      <w:divBdr>
        <w:top w:val="none" w:sz="0" w:space="0" w:color="auto"/>
        <w:left w:val="none" w:sz="0" w:space="0" w:color="auto"/>
        <w:bottom w:val="none" w:sz="0" w:space="0" w:color="auto"/>
        <w:right w:val="none" w:sz="0" w:space="0" w:color="auto"/>
      </w:divBdr>
    </w:div>
    <w:div w:id="895163069">
      <w:bodyDiv w:val="1"/>
      <w:marLeft w:val="0"/>
      <w:marRight w:val="0"/>
      <w:marTop w:val="0"/>
      <w:marBottom w:val="0"/>
      <w:divBdr>
        <w:top w:val="none" w:sz="0" w:space="0" w:color="auto"/>
        <w:left w:val="none" w:sz="0" w:space="0" w:color="auto"/>
        <w:bottom w:val="none" w:sz="0" w:space="0" w:color="auto"/>
        <w:right w:val="none" w:sz="0" w:space="0" w:color="auto"/>
      </w:divBdr>
    </w:div>
    <w:div w:id="1006134893">
      <w:bodyDiv w:val="1"/>
      <w:marLeft w:val="0"/>
      <w:marRight w:val="0"/>
      <w:marTop w:val="0"/>
      <w:marBottom w:val="0"/>
      <w:divBdr>
        <w:top w:val="none" w:sz="0" w:space="0" w:color="auto"/>
        <w:left w:val="none" w:sz="0" w:space="0" w:color="auto"/>
        <w:bottom w:val="none" w:sz="0" w:space="0" w:color="auto"/>
        <w:right w:val="none" w:sz="0" w:space="0" w:color="auto"/>
      </w:divBdr>
    </w:div>
    <w:div w:id="1152673959">
      <w:bodyDiv w:val="1"/>
      <w:marLeft w:val="0"/>
      <w:marRight w:val="0"/>
      <w:marTop w:val="0"/>
      <w:marBottom w:val="0"/>
      <w:divBdr>
        <w:top w:val="none" w:sz="0" w:space="0" w:color="auto"/>
        <w:left w:val="none" w:sz="0" w:space="0" w:color="auto"/>
        <w:bottom w:val="none" w:sz="0" w:space="0" w:color="auto"/>
        <w:right w:val="none" w:sz="0" w:space="0" w:color="auto"/>
      </w:divBdr>
    </w:div>
    <w:div w:id="1185679458">
      <w:bodyDiv w:val="1"/>
      <w:marLeft w:val="0"/>
      <w:marRight w:val="0"/>
      <w:marTop w:val="0"/>
      <w:marBottom w:val="0"/>
      <w:divBdr>
        <w:top w:val="none" w:sz="0" w:space="0" w:color="auto"/>
        <w:left w:val="none" w:sz="0" w:space="0" w:color="auto"/>
        <w:bottom w:val="none" w:sz="0" w:space="0" w:color="auto"/>
        <w:right w:val="none" w:sz="0" w:space="0" w:color="auto"/>
      </w:divBdr>
    </w:div>
    <w:div w:id="1249579352">
      <w:bodyDiv w:val="1"/>
      <w:marLeft w:val="0"/>
      <w:marRight w:val="0"/>
      <w:marTop w:val="0"/>
      <w:marBottom w:val="0"/>
      <w:divBdr>
        <w:top w:val="none" w:sz="0" w:space="0" w:color="auto"/>
        <w:left w:val="none" w:sz="0" w:space="0" w:color="auto"/>
        <w:bottom w:val="none" w:sz="0" w:space="0" w:color="auto"/>
        <w:right w:val="none" w:sz="0" w:space="0" w:color="auto"/>
      </w:divBdr>
    </w:div>
    <w:div w:id="1334189034">
      <w:bodyDiv w:val="1"/>
      <w:marLeft w:val="0"/>
      <w:marRight w:val="0"/>
      <w:marTop w:val="0"/>
      <w:marBottom w:val="0"/>
      <w:divBdr>
        <w:top w:val="none" w:sz="0" w:space="0" w:color="auto"/>
        <w:left w:val="none" w:sz="0" w:space="0" w:color="auto"/>
        <w:bottom w:val="none" w:sz="0" w:space="0" w:color="auto"/>
        <w:right w:val="none" w:sz="0" w:space="0" w:color="auto"/>
      </w:divBdr>
    </w:div>
    <w:div w:id="1483691314">
      <w:bodyDiv w:val="1"/>
      <w:marLeft w:val="0"/>
      <w:marRight w:val="0"/>
      <w:marTop w:val="0"/>
      <w:marBottom w:val="0"/>
      <w:divBdr>
        <w:top w:val="none" w:sz="0" w:space="0" w:color="auto"/>
        <w:left w:val="none" w:sz="0" w:space="0" w:color="auto"/>
        <w:bottom w:val="none" w:sz="0" w:space="0" w:color="auto"/>
        <w:right w:val="none" w:sz="0" w:space="0" w:color="auto"/>
      </w:divBdr>
    </w:div>
    <w:div w:id="1534080003">
      <w:bodyDiv w:val="1"/>
      <w:marLeft w:val="0"/>
      <w:marRight w:val="0"/>
      <w:marTop w:val="0"/>
      <w:marBottom w:val="0"/>
      <w:divBdr>
        <w:top w:val="none" w:sz="0" w:space="0" w:color="auto"/>
        <w:left w:val="none" w:sz="0" w:space="0" w:color="auto"/>
        <w:bottom w:val="none" w:sz="0" w:space="0" w:color="auto"/>
        <w:right w:val="none" w:sz="0" w:space="0" w:color="auto"/>
      </w:divBdr>
    </w:div>
    <w:div w:id="1581676471">
      <w:bodyDiv w:val="1"/>
      <w:marLeft w:val="0"/>
      <w:marRight w:val="0"/>
      <w:marTop w:val="0"/>
      <w:marBottom w:val="0"/>
      <w:divBdr>
        <w:top w:val="none" w:sz="0" w:space="0" w:color="auto"/>
        <w:left w:val="none" w:sz="0" w:space="0" w:color="auto"/>
        <w:bottom w:val="none" w:sz="0" w:space="0" w:color="auto"/>
        <w:right w:val="none" w:sz="0" w:space="0" w:color="auto"/>
      </w:divBdr>
    </w:div>
    <w:div w:id="1585914397">
      <w:bodyDiv w:val="1"/>
      <w:marLeft w:val="0"/>
      <w:marRight w:val="0"/>
      <w:marTop w:val="0"/>
      <w:marBottom w:val="0"/>
      <w:divBdr>
        <w:top w:val="none" w:sz="0" w:space="0" w:color="auto"/>
        <w:left w:val="none" w:sz="0" w:space="0" w:color="auto"/>
        <w:bottom w:val="none" w:sz="0" w:space="0" w:color="auto"/>
        <w:right w:val="none" w:sz="0" w:space="0" w:color="auto"/>
      </w:divBdr>
    </w:div>
    <w:div w:id="1605844890">
      <w:bodyDiv w:val="1"/>
      <w:marLeft w:val="0"/>
      <w:marRight w:val="0"/>
      <w:marTop w:val="0"/>
      <w:marBottom w:val="0"/>
      <w:divBdr>
        <w:top w:val="none" w:sz="0" w:space="0" w:color="auto"/>
        <w:left w:val="none" w:sz="0" w:space="0" w:color="auto"/>
        <w:bottom w:val="none" w:sz="0" w:space="0" w:color="auto"/>
        <w:right w:val="none" w:sz="0" w:space="0" w:color="auto"/>
      </w:divBdr>
    </w:div>
    <w:div w:id="1622029823">
      <w:bodyDiv w:val="1"/>
      <w:marLeft w:val="0"/>
      <w:marRight w:val="0"/>
      <w:marTop w:val="0"/>
      <w:marBottom w:val="0"/>
      <w:divBdr>
        <w:top w:val="none" w:sz="0" w:space="0" w:color="auto"/>
        <w:left w:val="none" w:sz="0" w:space="0" w:color="auto"/>
        <w:bottom w:val="none" w:sz="0" w:space="0" w:color="auto"/>
        <w:right w:val="none" w:sz="0" w:space="0" w:color="auto"/>
      </w:divBdr>
    </w:div>
    <w:div w:id="1629435139">
      <w:bodyDiv w:val="1"/>
      <w:marLeft w:val="0"/>
      <w:marRight w:val="0"/>
      <w:marTop w:val="0"/>
      <w:marBottom w:val="0"/>
      <w:divBdr>
        <w:top w:val="none" w:sz="0" w:space="0" w:color="auto"/>
        <w:left w:val="none" w:sz="0" w:space="0" w:color="auto"/>
        <w:bottom w:val="none" w:sz="0" w:space="0" w:color="auto"/>
        <w:right w:val="none" w:sz="0" w:space="0" w:color="auto"/>
      </w:divBdr>
    </w:div>
    <w:div w:id="1702852659">
      <w:bodyDiv w:val="1"/>
      <w:marLeft w:val="0"/>
      <w:marRight w:val="0"/>
      <w:marTop w:val="0"/>
      <w:marBottom w:val="0"/>
      <w:divBdr>
        <w:top w:val="none" w:sz="0" w:space="0" w:color="auto"/>
        <w:left w:val="none" w:sz="0" w:space="0" w:color="auto"/>
        <w:bottom w:val="none" w:sz="0" w:space="0" w:color="auto"/>
        <w:right w:val="none" w:sz="0" w:space="0" w:color="auto"/>
      </w:divBdr>
    </w:div>
    <w:div w:id="1826509000">
      <w:bodyDiv w:val="1"/>
      <w:marLeft w:val="0"/>
      <w:marRight w:val="0"/>
      <w:marTop w:val="0"/>
      <w:marBottom w:val="0"/>
      <w:divBdr>
        <w:top w:val="none" w:sz="0" w:space="0" w:color="auto"/>
        <w:left w:val="none" w:sz="0" w:space="0" w:color="auto"/>
        <w:bottom w:val="none" w:sz="0" w:space="0" w:color="auto"/>
        <w:right w:val="none" w:sz="0" w:space="0" w:color="auto"/>
      </w:divBdr>
    </w:div>
    <w:div w:id="1830290334">
      <w:bodyDiv w:val="1"/>
      <w:marLeft w:val="0"/>
      <w:marRight w:val="0"/>
      <w:marTop w:val="0"/>
      <w:marBottom w:val="0"/>
      <w:divBdr>
        <w:top w:val="none" w:sz="0" w:space="0" w:color="auto"/>
        <w:left w:val="none" w:sz="0" w:space="0" w:color="auto"/>
        <w:bottom w:val="none" w:sz="0" w:space="0" w:color="auto"/>
        <w:right w:val="none" w:sz="0" w:space="0" w:color="auto"/>
      </w:divBdr>
    </w:div>
    <w:div w:id="1852337715">
      <w:bodyDiv w:val="1"/>
      <w:marLeft w:val="0"/>
      <w:marRight w:val="0"/>
      <w:marTop w:val="0"/>
      <w:marBottom w:val="0"/>
      <w:divBdr>
        <w:top w:val="none" w:sz="0" w:space="0" w:color="auto"/>
        <w:left w:val="none" w:sz="0" w:space="0" w:color="auto"/>
        <w:bottom w:val="none" w:sz="0" w:space="0" w:color="auto"/>
        <w:right w:val="none" w:sz="0" w:space="0" w:color="auto"/>
      </w:divBdr>
    </w:div>
    <w:div w:id="1853060239">
      <w:bodyDiv w:val="1"/>
      <w:marLeft w:val="0"/>
      <w:marRight w:val="0"/>
      <w:marTop w:val="0"/>
      <w:marBottom w:val="0"/>
      <w:divBdr>
        <w:top w:val="none" w:sz="0" w:space="0" w:color="auto"/>
        <w:left w:val="none" w:sz="0" w:space="0" w:color="auto"/>
        <w:bottom w:val="none" w:sz="0" w:space="0" w:color="auto"/>
        <w:right w:val="none" w:sz="0" w:space="0" w:color="auto"/>
      </w:divBdr>
    </w:div>
    <w:div w:id="1880126632">
      <w:bodyDiv w:val="1"/>
      <w:marLeft w:val="0"/>
      <w:marRight w:val="0"/>
      <w:marTop w:val="0"/>
      <w:marBottom w:val="0"/>
      <w:divBdr>
        <w:top w:val="none" w:sz="0" w:space="0" w:color="auto"/>
        <w:left w:val="none" w:sz="0" w:space="0" w:color="auto"/>
        <w:bottom w:val="none" w:sz="0" w:space="0" w:color="auto"/>
        <w:right w:val="none" w:sz="0" w:space="0" w:color="auto"/>
      </w:divBdr>
    </w:div>
    <w:div w:id="1898541645">
      <w:bodyDiv w:val="1"/>
      <w:marLeft w:val="0"/>
      <w:marRight w:val="0"/>
      <w:marTop w:val="0"/>
      <w:marBottom w:val="0"/>
      <w:divBdr>
        <w:top w:val="none" w:sz="0" w:space="0" w:color="auto"/>
        <w:left w:val="none" w:sz="0" w:space="0" w:color="auto"/>
        <w:bottom w:val="none" w:sz="0" w:space="0" w:color="auto"/>
        <w:right w:val="none" w:sz="0" w:space="0" w:color="auto"/>
      </w:divBdr>
    </w:div>
    <w:div w:id="1933587950">
      <w:bodyDiv w:val="1"/>
      <w:marLeft w:val="0"/>
      <w:marRight w:val="0"/>
      <w:marTop w:val="0"/>
      <w:marBottom w:val="0"/>
      <w:divBdr>
        <w:top w:val="none" w:sz="0" w:space="0" w:color="auto"/>
        <w:left w:val="none" w:sz="0" w:space="0" w:color="auto"/>
        <w:bottom w:val="none" w:sz="0" w:space="0" w:color="auto"/>
        <w:right w:val="none" w:sz="0" w:space="0" w:color="auto"/>
      </w:divBdr>
    </w:div>
    <w:div w:id="1950579712">
      <w:bodyDiv w:val="1"/>
      <w:marLeft w:val="0"/>
      <w:marRight w:val="0"/>
      <w:marTop w:val="0"/>
      <w:marBottom w:val="0"/>
      <w:divBdr>
        <w:top w:val="none" w:sz="0" w:space="0" w:color="auto"/>
        <w:left w:val="none" w:sz="0" w:space="0" w:color="auto"/>
        <w:bottom w:val="none" w:sz="0" w:space="0" w:color="auto"/>
        <w:right w:val="none" w:sz="0" w:space="0" w:color="auto"/>
      </w:divBdr>
    </w:div>
    <w:div w:id="1957248760">
      <w:bodyDiv w:val="1"/>
      <w:marLeft w:val="0"/>
      <w:marRight w:val="0"/>
      <w:marTop w:val="0"/>
      <w:marBottom w:val="0"/>
      <w:divBdr>
        <w:top w:val="none" w:sz="0" w:space="0" w:color="auto"/>
        <w:left w:val="none" w:sz="0" w:space="0" w:color="auto"/>
        <w:bottom w:val="none" w:sz="0" w:space="0" w:color="auto"/>
        <w:right w:val="none" w:sz="0" w:space="0" w:color="auto"/>
      </w:divBdr>
    </w:div>
    <w:div w:id="1999383807">
      <w:bodyDiv w:val="1"/>
      <w:marLeft w:val="0"/>
      <w:marRight w:val="0"/>
      <w:marTop w:val="0"/>
      <w:marBottom w:val="0"/>
      <w:divBdr>
        <w:top w:val="none" w:sz="0" w:space="0" w:color="auto"/>
        <w:left w:val="none" w:sz="0" w:space="0" w:color="auto"/>
        <w:bottom w:val="none" w:sz="0" w:space="0" w:color="auto"/>
        <w:right w:val="none" w:sz="0" w:space="0" w:color="auto"/>
      </w:divBdr>
    </w:div>
    <w:div w:id="2046178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png"/><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hyperlink" Target="https://ieee-dataport.org/sites/default/files/analysis/27/IEEE%20Citation%20Guidelines.pdf" TargetMode="External"/><Relationship Id="rId10" Type="http://schemas.openxmlformats.org/officeDocument/2006/relationships/header" Target="header2.xm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84BAE89-CC66-41B1-A67E-2BF2D521C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LJ-EN_EditorialRev_WordTemplate2023.dotx</Template>
  <TotalTime>0</TotalTime>
  <Pages>5</Pages>
  <Words>3017</Words>
  <Characters>15551</Characters>
  <Application>Microsoft Office Word</Application>
  <DocSecurity>0</DocSecurity>
  <Lines>129</Lines>
  <Paragraphs>37</Paragraphs>
  <ScaleCrop>false</ScaleCrop>
  <HeadingPairs>
    <vt:vector size="2" baseType="variant">
      <vt:variant>
        <vt:lpstr>Titel</vt:lpstr>
      </vt:variant>
      <vt:variant>
        <vt:i4>1</vt:i4>
      </vt:variant>
    </vt:vector>
  </HeadingPairs>
  <TitlesOfParts>
    <vt:vector size="1" baseType="lpstr">
      <vt:lpstr>Logistics Journal Wordvorlage</vt:lpstr>
    </vt:vector>
  </TitlesOfParts>
  <Company>HBZ-NRW</Company>
  <LinksUpToDate>false</LinksUpToDate>
  <CharactersWithSpaces>18531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Logistics Journal - Editorial Reviewed MS-Word-Template</dc:title>
  <dc:subject>Editorial reviewed process</dc:subject>
  <dc:creator>WGTL e. V., Germany</dc:creator>
  <cp:lastModifiedBy>Markus Heinzelmann</cp:lastModifiedBy>
  <cp:revision>3</cp:revision>
  <cp:lastPrinted>2012-05-29T07:27:00Z</cp:lastPrinted>
  <dcterms:created xsi:type="dcterms:W3CDTF">2023-10-25T08:20:00Z</dcterms:created>
  <dcterms:modified xsi:type="dcterms:W3CDTF">2023-10-25T11:53:00Z</dcterms:modified>
</cp:coreProperties>
</file>